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7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Outside"/>
      </w:tblPr>
      <w:tblGrid>
        <w:gridCol w:w="4176"/>
        <w:gridCol w:w="144"/>
        <w:gridCol w:w="288"/>
        <w:gridCol w:w="144"/>
        <w:gridCol w:w="198"/>
        <w:gridCol w:w="90"/>
        <w:gridCol w:w="4320"/>
        <w:gridCol w:w="450"/>
        <w:gridCol w:w="126"/>
        <w:gridCol w:w="180"/>
        <w:gridCol w:w="396"/>
        <w:gridCol w:w="108"/>
        <w:gridCol w:w="4068"/>
        <w:gridCol w:w="36"/>
      </w:tblGrid>
      <w:tr w:rsidR="00241FA9" w14:paraId="2CC1176C" w14:textId="77777777" w:rsidTr="002447A7">
        <w:trPr>
          <w:gridAfter w:val="1"/>
          <w:wAfter w:w="36" w:type="dxa"/>
          <w:trHeight w:hRule="exact" w:val="10800"/>
        </w:trPr>
        <w:tc>
          <w:tcPr>
            <w:tcW w:w="4320" w:type="dxa"/>
            <w:gridSpan w:val="2"/>
            <w:vAlign w:val="bottom"/>
          </w:tcPr>
          <w:p w14:paraId="707DA53B" w14:textId="4D821216" w:rsidR="00B57FB0" w:rsidRPr="00883185" w:rsidRDefault="00B57FB0">
            <w:pPr>
              <w:rPr>
                <w:sz w:val="14"/>
                <w:szCs w:val="14"/>
              </w:rPr>
            </w:pPr>
          </w:p>
          <w:tbl>
            <w:tblPr>
              <w:tblStyle w:val="TableLayout"/>
              <w:tblW w:w="8064" w:type="dxa"/>
              <w:tblLayout w:type="fixed"/>
              <w:tblLook w:val="04A0" w:firstRow="1" w:lastRow="0" w:firstColumn="1" w:lastColumn="0" w:noHBand="0" w:noVBand="1"/>
            </w:tblPr>
            <w:tblGrid>
              <w:gridCol w:w="4320"/>
              <w:gridCol w:w="3744"/>
            </w:tblGrid>
            <w:tr w:rsidR="00EA6C85" w14:paraId="1BD3A4AA" w14:textId="77777777" w:rsidTr="002447A7">
              <w:trPr>
                <w:cantSplit/>
                <w:trHeight w:val="12352"/>
              </w:trPr>
              <w:tc>
                <w:tcPr>
                  <w:tcW w:w="4320" w:type="dxa"/>
                </w:tcPr>
                <w:p w14:paraId="66A8887C" w14:textId="139F3D09" w:rsidR="00B60094" w:rsidRDefault="00B60094" w:rsidP="00BB7DFF">
                  <w:pPr>
                    <w:widowControl w:val="0"/>
                    <w:jc w:val="center"/>
                    <w:rPr>
                      <w:b/>
                      <w:bCs/>
                      <w:sz w:val="32"/>
                      <w:szCs w:val="32"/>
                      <w14:ligatures w14:val="none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14:ligatures w14:val="none"/>
                    </w:rPr>
                    <w:t>WEEKLY ACTIVITIES</w:t>
                  </w:r>
                  <w:r w:rsidRPr="00297710">
                    <w:rPr>
                      <w:b/>
                      <w:bCs/>
                      <w:sz w:val="32"/>
                      <w:szCs w:val="32"/>
                      <w14:ligatures w14:val="none"/>
                    </w:rPr>
                    <w:t>:</w:t>
                  </w:r>
                </w:p>
                <w:p w14:paraId="7DC6B7AF" w14:textId="77777777" w:rsidR="004023C3" w:rsidRDefault="004023C3" w:rsidP="00904E48">
                  <w:pPr>
                    <w:rPr>
                      <w:rFonts w:ascii="Arial" w:hAnsi="Arial" w:cs="Arial"/>
                      <w:b/>
                      <w:bCs/>
                      <w:sz w:val="21"/>
                      <w:szCs w:val="21"/>
                      <w14:ligatures w14:val="none"/>
                    </w:rPr>
                  </w:pPr>
                </w:p>
                <w:p w14:paraId="598F4E69" w14:textId="3EAA68AD" w:rsidR="00904E48" w:rsidRDefault="00904E48" w:rsidP="00904E48">
                  <w:pPr>
                    <w:rPr>
                      <w:rFonts w:ascii="Arial" w:hAnsi="Arial" w:cs="Arial"/>
                      <w:sz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1"/>
                      <w:szCs w:val="21"/>
                      <w14:ligatures w14:val="none"/>
                    </w:rPr>
                    <w:t xml:space="preserve">Wednesday Night Prayer Meeting:  </w:t>
                  </w:r>
                  <w:r>
                    <w:rPr>
                      <w:rFonts w:ascii="Arial" w:hAnsi="Arial" w:cs="Arial"/>
                      <w:sz w:val="21"/>
                    </w:rPr>
                    <w:t xml:space="preserve">Join us at </w:t>
                  </w:r>
                  <w:r>
                    <w:rPr>
                      <w:rFonts w:ascii="Arial" w:hAnsi="Arial" w:cs="Arial"/>
                      <w:b/>
                      <w:bCs/>
                      <w:sz w:val="21"/>
                    </w:rPr>
                    <w:t>6pm</w:t>
                  </w:r>
                  <w:r>
                    <w:rPr>
                      <w:rFonts w:ascii="Arial" w:hAnsi="Arial" w:cs="Arial"/>
                      <w:sz w:val="21"/>
                    </w:rPr>
                    <w:t xml:space="preserve"> in the sanctuary here at SBC to pray for our church, community, state, nation, and world.</w:t>
                  </w:r>
                </w:p>
                <w:p w14:paraId="2A7E9728" w14:textId="2052F983" w:rsidR="00904E48" w:rsidRPr="00767C1D" w:rsidRDefault="00904E48" w:rsidP="00904E48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048D600C" w14:textId="4B81C0D7" w:rsidR="00904E48" w:rsidRDefault="00904E48" w:rsidP="00904E48">
                  <w:pPr>
                    <w:widowControl w:val="0"/>
                    <w:jc w:val="center"/>
                    <w:rPr>
                      <w:b/>
                      <w:bCs/>
                      <w:sz w:val="32"/>
                      <w:szCs w:val="32"/>
                      <w14:ligatures w14:val="none"/>
                    </w:rPr>
                  </w:pPr>
                  <w:r w:rsidRPr="00297710">
                    <w:rPr>
                      <w:b/>
                      <w:bCs/>
                      <w:sz w:val="32"/>
                      <w:szCs w:val="32"/>
                      <w14:ligatures w14:val="none"/>
                    </w:rPr>
                    <w:t>UPCOMING DATES:</w:t>
                  </w:r>
                </w:p>
                <w:p w14:paraId="4BCFD325" w14:textId="77777777" w:rsidR="004023C3" w:rsidRPr="004023C3" w:rsidRDefault="004023C3" w:rsidP="004023C3">
                  <w:pPr>
                    <w:rPr>
                      <w:b/>
                      <w:bCs/>
                      <w:sz w:val="24"/>
                      <w:szCs w:val="24"/>
                      <w14:ligatures w14:val="none"/>
                    </w:rPr>
                  </w:pPr>
                </w:p>
                <w:p w14:paraId="1617F4FE" w14:textId="4420870C" w:rsidR="00347C93" w:rsidRPr="00C47CC7" w:rsidRDefault="00750CA7" w:rsidP="001A42AB">
                  <w:pPr>
                    <w:widowControl w:val="0"/>
                    <w:rPr>
                      <w:rFonts w:ascii="Arial" w:hAnsi="Arial" w:cs="Arial"/>
                      <w:sz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1"/>
                    </w:rPr>
                    <w:t xml:space="preserve">Sunday, </w:t>
                  </w:r>
                  <w:r w:rsidR="00347C93">
                    <w:rPr>
                      <w:rFonts w:ascii="Arial" w:hAnsi="Arial" w:cs="Arial"/>
                      <w:b/>
                      <w:bCs/>
                      <w:sz w:val="21"/>
                    </w:rPr>
                    <w:t>May 22</w:t>
                  </w:r>
                  <w:r w:rsidR="00347C93" w:rsidRPr="00347C93">
                    <w:rPr>
                      <w:rFonts w:ascii="Arial" w:hAnsi="Arial" w:cs="Arial"/>
                      <w:b/>
                      <w:bCs/>
                      <w:sz w:val="21"/>
                      <w:vertAlign w:val="superscript"/>
                    </w:rPr>
                    <w:t>nd</w:t>
                  </w:r>
                  <w:r w:rsidR="00347C93">
                    <w:rPr>
                      <w:rFonts w:ascii="Arial" w:hAnsi="Arial" w:cs="Arial"/>
                      <w:b/>
                      <w:bCs/>
                      <w:sz w:val="21"/>
                    </w:rPr>
                    <w:t xml:space="preserve"> Church Business Meeting</w:t>
                  </w:r>
                  <w:r w:rsidR="00C47CC7">
                    <w:rPr>
                      <w:rFonts w:ascii="Arial" w:hAnsi="Arial" w:cs="Arial"/>
                      <w:sz w:val="21"/>
                    </w:rPr>
                    <w:t xml:space="preserve"> Please </w:t>
                  </w:r>
                  <w:r w:rsidR="00107087">
                    <w:rPr>
                      <w:rFonts w:ascii="Arial" w:hAnsi="Arial" w:cs="Arial"/>
                      <w:sz w:val="21"/>
                    </w:rPr>
                    <w:t>join us f</w:t>
                  </w:r>
                  <w:r w:rsidR="00C47CC7">
                    <w:rPr>
                      <w:rFonts w:ascii="Arial" w:hAnsi="Arial" w:cs="Arial"/>
                      <w:sz w:val="21"/>
                    </w:rPr>
                    <w:t xml:space="preserve">or our next business meeting at 6pm. Come and take part, the agenda will be as follows: message, call to order, reading of the minutes, financial report, transfer of letters, </w:t>
                  </w:r>
                  <w:r w:rsidR="003E223E">
                    <w:rPr>
                      <w:rFonts w:ascii="Arial" w:hAnsi="Arial" w:cs="Arial"/>
                      <w:sz w:val="21"/>
                    </w:rPr>
                    <w:t xml:space="preserve">committee/trustee reports as needed, </w:t>
                  </w:r>
                  <w:r w:rsidR="000C2097">
                    <w:rPr>
                      <w:rFonts w:ascii="Arial" w:hAnsi="Arial" w:cs="Arial"/>
                      <w:sz w:val="21"/>
                    </w:rPr>
                    <w:t>adjourn</w:t>
                  </w:r>
                  <w:r w:rsidR="003E223E">
                    <w:rPr>
                      <w:rFonts w:ascii="Arial" w:hAnsi="Arial" w:cs="Arial"/>
                      <w:sz w:val="21"/>
                    </w:rPr>
                    <w:t>.</w:t>
                  </w:r>
                </w:p>
                <w:p w14:paraId="0919A67E" w14:textId="62B414DD" w:rsidR="00C84DDB" w:rsidRDefault="00C84DDB" w:rsidP="00702418">
                  <w:pPr>
                    <w:pStyle w:val="PlainText"/>
                    <w:rPr>
                      <w:rFonts w:ascii="Arial" w:hAnsi="Arial" w:cs="Arial"/>
                    </w:rPr>
                  </w:pPr>
                </w:p>
                <w:p w14:paraId="167587DF" w14:textId="244E5894" w:rsidR="00C030D1" w:rsidRDefault="00C030D1" w:rsidP="00702418">
                  <w:pPr>
                    <w:pStyle w:val="PlainText"/>
                    <w:rPr>
                      <w:rFonts w:ascii="Arial" w:hAnsi="Arial" w:cs="Arial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70880" behindDoc="1" locked="0" layoutInCell="1" allowOverlap="1" wp14:anchorId="20E85A68" wp14:editId="38316616">
                        <wp:simplePos x="0" y="0"/>
                        <wp:positionH relativeFrom="column">
                          <wp:posOffset>438150</wp:posOffset>
                        </wp:positionH>
                        <wp:positionV relativeFrom="paragraph">
                          <wp:posOffset>8255</wp:posOffset>
                        </wp:positionV>
                        <wp:extent cx="1754597" cy="1343025"/>
                        <wp:effectExtent l="0" t="0" r="0" b="0"/>
                        <wp:wrapNone/>
                        <wp:docPr id="4" name="Picture 4" descr="Graduation cap | Graduation art, Graduation clip art, Graduation cap draw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raduation cap | Graduation art, Graduation clip art, Graduation cap draw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31" t="14583" r="3205" b="158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54597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1B67057" w14:textId="77777777" w:rsidR="00C030D1" w:rsidRDefault="00C030D1" w:rsidP="00C030D1">
                  <w:pPr>
                    <w:pStyle w:val="PlainText"/>
                    <w:jc w:val="center"/>
                    <w:rPr>
                      <w:rFonts w:ascii="Modern Love Caps" w:hAnsi="Modern Love Caps" w:cs="Arial"/>
                      <w:sz w:val="32"/>
                      <w:szCs w:val="28"/>
                    </w:rPr>
                  </w:pPr>
                  <w:r w:rsidRPr="00C030D1">
                    <w:rPr>
                      <w:rFonts w:ascii="Modern Love Caps" w:hAnsi="Modern Love Caps" w:cs="Arial"/>
                      <w:sz w:val="32"/>
                      <w:szCs w:val="28"/>
                    </w:rPr>
                    <w:t>CONGRATULATIONS, Seniors!!</w:t>
                  </w:r>
                </w:p>
                <w:p w14:paraId="2300815F" w14:textId="77777777" w:rsidR="00C030D1" w:rsidRDefault="00C030D1" w:rsidP="00702418">
                  <w:pPr>
                    <w:pStyle w:val="PlainText"/>
                    <w:rPr>
                      <w:rFonts w:ascii="Arial" w:hAnsi="Arial" w:cs="Arial"/>
                      <w:sz w:val="21"/>
                    </w:rPr>
                  </w:pPr>
                  <w:r w:rsidRPr="00C030D1">
                    <w:rPr>
                      <w:rFonts w:ascii="Arial" w:hAnsi="Arial" w:cs="Arial"/>
                      <w:sz w:val="21"/>
                    </w:rPr>
                    <w:t xml:space="preserve">Join us in congratulating our 2022 seniors, Carmen </w:t>
                  </w:r>
                  <w:proofErr w:type="gramStart"/>
                  <w:r w:rsidRPr="00C030D1">
                    <w:rPr>
                      <w:rFonts w:ascii="Arial" w:hAnsi="Arial" w:cs="Arial"/>
                      <w:sz w:val="21"/>
                    </w:rPr>
                    <w:t>Logsdon</w:t>
                  </w:r>
                  <w:proofErr w:type="gramEnd"/>
                  <w:r w:rsidRPr="00C030D1">
                    <w:rPr>
                      <w:rFonts w:ascii="Arial" w:hAnsi="Arial" w:cs="Arial"/>
                      <w:sz w:val="21"/>
                    </w:rPr>
                    <w:t xml:space="preserve"> and Allyson Russell. We are so proud of you and wish you the best.</w:t>
                  </w:r>
                </w:p>
                <w:p w14:paraId="12421C18" w14:textId="77777777" w:rsidR="002447A7" w:rsidRDefault="002447A7" w:rsidP="002447A7">
                  <w:pPr>
                    <w:rPr>
                      <w:rFonts w:ascii="Arial" w:hAnsi="Arial" w:cs="Arial"/>
                      <w:color w:val="auto"/>
                      <w:kern w:val="0"/>
                      <w:sz w:val="21"/>
                      <w:szCs w:val="21"/>
                      <w:lang w:eastAsia="en-US"/>
                      <w14:ligatures w14:val="none"/>
                    </w:rPr>
                  </w:pPr>
                </w:p>
                <w:p w14:paraId="672901D0" w14:textId="77777777" w:rsidR="002447A7" w:rsidRDefault="002447A7" w:rsidP="002447A7">
                  <w:pPr>
                    <w:rPr>
                      <w:rFonts w:ascii="Arial" w:hAnsi="Arial" w:cs="Arial"/>
                      <w:color w:val="auto"/>
                      <w:kern w:val="0"/>
                      <w:sz w:val="21"/>
                      <w:szCs w:val="21"/>
                      <w:lang w:eastAsia="en-US"/>
                      <w14:ligatures w14:val="none"/>
                    </w:rPr>
                  </w:pPr>
                </w:p>
                <w:p w14:paraId="6C14459A" w14:textId="2B3771FD" w:rsidR="002447A7" w:rsidRPr="002447A7" w:rsidRDefault="002447A7" w:rsidP="002447A7">
                  <w:pPr>
                    <w:rPr>
                      <w:lang w:eastAsia="en-US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72928" behindDoc="0" locked="0" layoutInCell="1" allowOverlap="1" wp14:anchorId="091CC032" wp14:editId="398A68BC">
                        <wp:simplePos x="0" y="0"/>
                        <wp:positionH relativeFrom="column">
                          <wp:posOffset>0</wp:posOffset>
                        </wp:positionH>
                        <wp:positionV relativeFrom="page">
                          <wp:posOffset>4163695</wp:posOffset>
                        </wp:positionV>
                        <wp:extent cx="2762885" cy="2085975"/>
                        <wp:effectExtent l="0" t="0" r="0" b="9525"/>
                        <wp:wrapTopAndBottom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38301" t="59495" r="38782" b="188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2885" cy="2085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744" w:type="dxa"/>
                </w:tcPr>
                <w:p w14:paraId="60BF0946" w14:textId="77777777" w:rsidR="00EA6C85" w:rsidRPr="00573615" w:rsidRDefault="00EA6C85" w:rsidP="005F546A">
                  <w:pPr>
                    <w:rPr>
                      <w:rFonts w:ascii="BernhardMod BT" w:hAnsi="BernhardMod BT"/>
                      <w:sz w:val="36"/>
                      <w:szCs w:val="36"/>
                    </w:rPr>
                  </w:pPr>
                </w:p>
              </w:tc>
            </w:tr>
          </w:tbl>
          <w:p w14:paraId="0EBAC6F5" w14:textId="77777777" w:rsidR="00241FA9" w:rsidRDefault="00241FA9">
            <w:pPr>
              <w:spacing w:after="160" w:line="259" w:lineRule="auto"/>
            </w:pPr>
          </w:p>
        </w:tc>
        <w:tc>
          <w:tcPr>
            <w:tcW w:w="288" w:type="dxa"/>
            <w:vAlign w:val="bottom"/>
          </w:tcPr>
          <w:p w14:paraId="7ABFD3B9" w14:textId="088A4A7A" w:rsidR="00241FA9" w:rsidRDefault="00241FA9">
            <w:pPr>
              <w:spacing w:after="160" w:line="259" w:lineRule="auto"/>
            </w:pPr>
          </w:p>
        </w:tc>
        <w:tc>
          <w:tcPr>
            <w:tcW w:w="342" w:type="dxa"/>
            <w:gridSpan w:val="2"/>
          </w:tcPr>
          <w:p w14:paraId="2C2A6894" w14:textId="3365846A" w:rsidR="00241FA9" w:rsidRDefault="00241FA9">
            <w:pPr>
              <w:spacing w:after="160" w:line="259" w:lineRule="auto"/>
            </w:pPr>
          </w:p>
        </w:tc>
        <w:tc>
          <w:tcPr>
            <w:tcW w:w="4410" w:type="dxa"/>
            <w:gridSpan w:val="2"/>
          </w:tcPr>
          <w:tbl>
            <w:tblPr>
              <w:tblStyle w:val="TableLayout"/>
              <w:tblW w:w="4680" w:type="dxa"/>
              <w:tblLayout w:type="fixed"/>
              <w:tblLook w:val="04A0" w:firstRow="1" w:lastRow="0" w:firstColumn="1" w:lastColumn="0" w:noHBand="0" w:noVBand="1"/>
            </w:tblPr>
            <w:tblGrid>
              <w:gridCol w:w="4680"/>
            </w:tblGrid>
            <w:tr w:rsidR="00241FA9" w14:paraId="3B99DA66" w14:textId="77777777" w:rsidTr="002447A7">
              <w:trPr>
                <w:trHeight w:hRule="exact" w:val="1980"/>
              </w:trPr>
              <w:tc>
                <w:tcPr>
                  <w:tcW w:w="5000" w:type="pct"/>
                </w:tcPr>
                <w:p w14:paraId="75D3422A" w14:textId="77777777" w:rsidR="00241FA9" w:rsidRDefault="00241FA9">
                  <w:r>
                    <w:rPr>
                      <w:noProof/>
                      <w:color w:val="auto"/>
                      <w:kern w:val="0"/>
                      <w:sz w:val="24"/>
                      <w:szCs w:val="24"/>
                      <w14:ligatures w14:val="none"/>
                    </w:rPr>
                    <w:drawing>
                      <wp:anchor distT="36576" distB="36576" distL="36576" distR="36576" simplePos="0" relativeHeight="251702272" behindDoc="0" locked="0" layoutInCell="1" allowOverlap="1" wp14:anchorId="1276E17E" wp14:editId="1360A120">
                        <wp:simplePos x="0" y="0"/>
                        <wp:positionH relativeFrom="column">
                          <wp:posOffset>183820</wp:posOffset>
                        </wp:positionH>
                        <wp:positionV relativeFrom="paragraph">
                          <wp:posOffset>127000</wp:posOffset>
                        </wp:positionV>
                        <wp:extent cx="2324100" cy="537845"/>
                        <wp:effectExtent l="0" t="0" r="0" b="0"/>
                        <wp:wrapNone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6873" b="846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100" cy="537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E01DFF5" w14:textId="77777777" w:rsidR="00241FA9" w:rsidRPr="005E1901" w:rsidRDefault="00241FA9" w:rsidP="005E1901"/>
                <w:p w14:paraId="26DAF779" w14:textId="77777777" w:rsidR="00241FA9" w:rsidRDefault="00241FA9" w:rsidP="005E1901"/>
                <w:p w14:paraId="010F8C22" w14:textId="77777777" w:rsidR="00241FA9" w:rsidRDefault="00241FA9" w:rsidP="005E1901"/>
                <w:p w14:paraId="483867F0" w14:textId="77777777" w:rsidR="00241FA9" w:rsidRDefault="00241FA9" w:rsidP="009E46CA">
                  <w:pPr>
                    <w:rPr>
                      <w:rFonts w:ascii="Arial Narrow" w:hAnsi="Arial Narrow"/>
                    </w:rPr>
                  </w:pPr>
                </w:p>
                <w:p w14:paraId="36F8435F" w14:textId="77777777" w:rsidR="00E22B9B" w:rsidRDefault="00E22B9B" w:rsidP="00E22B9B">
                  <w:pPr>
                    <w:widowControl w:val="0"/>
                    <w:jc w:val="center"/>
                    <w:rPr>
                      <w:rFonts w:ascii="Arial Narrow" w:hAnsi="Arial Narrow"/>
                      <w:sz w:val="18"/>
                      <w:szCs w:val="18"/>
                      <w14:ligatures w14:val="none"/>
                    </w:rPr>
                  </w:pPr>
                  <w:r>
                    <w:rPr>
                      <w:rFonts w:ascii="Arial Narrow" w:hAnsi="Arial Narrow"/>
                      <w:sz w:val="18"/>
                      <w:szCs w:val="18"/>
                      <w14:ligatures w14:val="none"/>
                    </w:rPr>
                    <w:t>305 Lincoln Park Rd., PO Box 286, Springfield, KY 40069</w:t>
                  </w:r>
                </w:p>
                <w:p w14:paraId="6D3D5D8A" w14:textId="1135FCC6" w:rsidR="00E22B9B" w:rsidRDefault="00146D6D" w:rsidP="00E22B9B">
                  <w:pPr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859-336-3544</w:t>
                  </w:r>
                  <w:r>
                    <w:rPr>
                      <w:rFonts w:ascii="Arial Narrow" w:hAnsi="Arial Narrow"/>
                    </w:rPr>
                    <w:tab/>
                  </w:r>
                  <w:r w:rsidR="00E22B9B">
                    <w:rPr>
                      <w:rFonts w:ascii="Arial Narrow" w:hAnsi="Arial Narrow"/>
                    </w:rPr>
                    <w:t>sbcky.org</w:t>
                  </w:r>
                </w:p>
                <w:p w14:paraId="71FABFB8" w14:textId="663A62A7" w:rsidR="00E22B9B" w:rsidRPr="005E1901" w:rsidRDefault="00E22B9B" w:rsidP="00E22B9B">
                  <w:pPr>
                    <w:jc w:val="center"/>
                    <w:rPr>
                      <w:rFonts w:ascii="Arial Narrow" w:hAnsi="Arial Narrow"/>
                    </w:rPr>
                  </w:pPr>
                  <w:r w:rsidRPr="005E1901">
                    <w:rPr>
                      <w:rFonts w:ascii="Arial Narrow" w:hAnsi="Arial Narrow"/>
                    </w:rPr>
                    <w:t>springfieldbaptistchurchky@gmail.com</w:t>
                  </w:r>
                </w:p>
              </w:tc>
            </w:tr>
            <w:tr w:rsidR="009E46CA" w14:paraId="27D8B662" w14:textId="77777777" w:rsidTr="002447A7">
              <w:trPr>
                <w:cantSplit/>
                <w:trHeight w:val="18837"/>
              </w:trPr>
              <w:tc>
                <w:tcPr>
                  <w:tcW w:w="5000" w:type="pct"/>
                </w:tcPr>
                <w:p w14:paraId="232AF012" w14:textId="77777777" w:rsidR="00064809" w:rsidRDefault="00064809" w:rsidP="00B00422">
                  <w:pPr>
                    <w:pStyle w:val="NoSpacing"/>
                    <w:rPr>
                      <w:rFonts w:ascii="Arial Rounded MT Bold" w:hAnsi="Arial Rounded MT Bold" w:cstheme="minorHAnsi"/>
                      <w:sz w:val="24"/>
                      <w:szCs w:val="24"/>
                    </w:rPr>
                  </w:pPr>
                </w:p>
                <w:p w14:paraId="70B27EC1" w14:textId="10D345B4" w:rsidR="00B00422" w:rsidRDefault="00F15663" w:rsidP="00B00422">
                  <w:pPr>
                    <w:pStyle w:val="NoSpacing"/>
                    <w:rPr>
                      <w:rFonts w:ascii="Arial Rounded MT Bold" w:hAnsi="Arial Rounded MT Bold" w:cstheme="minorHAnsi"/>
                      <w:sz w:val="24"/>
                      <w:szCs w:val="24"/>
                    </w:rPr>
                  </w:pPr>
                  <w:r>
                    <w:rPr>
                      <w:rFonts w:ascii="Arial Rounded MT Bold" w:hAnsi="Arial Rounded MT Bold" w:cstheme="minorHAnsi"/>
                      <w:sz w:val="24"/>
                      <w:szCs w:val="24"/>
                    </w:rPr>
                    <w:t xml:space="preserve">May </w:t>
                  </w:r>
                  <w:r w:rsidR="00C030D1">
                    <w:rPr>
                      <w:rFonts w:ascii="Arial Rounded MT Bold" w:hAnsi="Arial Rounded MT Bold" w:cstheme="minorHAnsi"/>
                      <w:sz w:val="24"/>
                      <w:szCs w:val="24"/>
                    </w:rPr>
                    <w:t>22</w:t>
                  </w:r>
                  <w:r w:rsidR="00BB7DFF">
                    <w:rPr>
                      <w:rFonts w:ascii="Arial Rounded MT Bold" w:hAnsi="Arial Rounded MT Bold" w:cstheme="minorHAnsi"/>
                      <w:sz w:val="24"/>
                      <w:szCs w:val="24"/>
                    </w:rPr>
                    <w:t>, 2022</w:t>
                  </w:r>
                  <w:r w:rsidR="009E46CA">
                    <w:rPr>
                      <w:rFonts w:ascii="Arial Rounded MT Bold" w:hAnsi="Arial Rounded MT Bold" w:cstheme="minorHAnsi"/>
                      <w:sz w:val="24"/>
                      <w:szCs w:val="24"/>
                    </w:rPr>
                    <w:tab/>
                    <w:t xml:space="preserve">     </w:t>
                  </w:r>
                </w:p>
                <w:p w14:paraId="29FC90B6" w14:textId="41ABA3AA" w:rsidR="009E46CA" w:rsidRPr="009E46CA" w:rsidRDefault="009E46CA" w:rsidP="00B00422">
                  <w:pPr>
                    <w:pStyle w:val="NoSpacing"/>
                    <w:rPr>
                      <w:rFonts w:ascii="Arial Rounded MT Bold" w:hAnsi="Arial Rounded MT Bold" w:cstheme="minorHAnsi"/>
                      <w:sz w:val="24"/>
                      <w:szCs w:val="24"/>
                    </w:rPr>
                  </w:pPr>
                  <w:r w:rsidRPr="008C64CB">
                    <w:rPr>
                      <w:rFonts w:ascii="Arial Rounded MT Bold" w:hAnsi="Arial Rounded MT Bold" w:cstheme="minorHAnsi"/>
                      <w:sz w:val="24"/>
                      <w:szCs w:val="24"/>
                      <w:u w:val="single"/>
                    </w:rPr>
                    <w:t>Sermon Notes</w:t>
                  </w:r>
                </w:p>
                <w:p w14:paraId="1743EBC7" w14:textId="77777777" w:rsidR="00107087" w:rsidRPr="00107087" w:rsidRDefault="00107087" w:rsidP="00107087">
                  <w:pPr>
                    <w:spacing w:line="276" w:lineRule="auto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107087">
                    <w:rPr>
                      <w:rFonts w:ascii="Arial" w:eastAsia="Times New Roman" w:hAnsi="Arial" w:cs="Arial"/>
                      <w:sz w:val="22"/>
                      <w:szCs w:val="22"/>
                    </w:rPr>
                    <w:t>Series: Greater Than</w:t>
                  </w:r>
                </w:p>
                <w:p w14:paraId="23B8FB40" w14:textId="77777777" w:rsidR="00107087" w:rsidRPr="00107087" w:rsidRDefault="00107087" w:rsidP="00107087">
                  <w:pPr>
                    <w:spacing w:line="276" w:lineRule="auto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107087">
                    <w:rPr>
                      <w:rFonts w:ascii="Arial" w:eastAsia="Times New Roman" w:hAnsi="Arial" w:cs="Arial"/>
                      <w:sz w:val="22"/>
                      <w:szCs w:val="22"/>
                    </w:rPr>
                    <w:t>Title: Next Steps &gt; Staying the Same</w:t>
                  </w:r>
                </w:p>
                <w:p w14:paraId="0A8B8472" w14:textId="77777777" w:rsidR="00107087" w:rsidRPr="00107087" w:rsidRDefault="00107087" w:rsidP="00107087">
                  <w:pPr>
                    <w:spacing w:line="276" w:lineRule="auto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107087">
                    <w:rPr>
                      <w:rFonts w:ascii="Arial" w:eastAsia="Times New Roman" w:hAnsi="Arial" w:cs="Arial"/>
                      <w:sz w:val="22"/>
                      <w:szCs w:val="22"/>
                    </w:rPr>
                    <w:t>Scripture: Mark 4:1-20</w:t>
                  </w:r>
                </w:p>
                <w:p w14:paraId="2564B3C0" w14:textId="77777777" w:rsidR="00107087" w:rsidRPr="00107087" w:rsidRDefault="00107087" w:rsidP="00107087">
                  <w:pPr>
                    <w:spacing w:line="276" w:lineRule="auto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</w:p>
                <w:p w14:paraId="23509848" w14:textId="77777777" w:rsidR="00107087" w:rsidRPr="00CA27F9" w:rsidRDefault="00107087" w:rsidP="00107087">
                  <w:pPr>
                    <w:spacing w:line="276" w:lineRule="auto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CA27F9">
                    <w:rPr>
                      <w:rFonts w:ascii="Arial" w:eastAsia="Times New Roman" w:hAnsi="Arial" w:cs="Arial"/>
                      <w:sz w:val="22"/>
                      <w:szCs w:val="22"/>
                      <w:u w:val="single"/>
                    </w:rPr>
                    <w:t>                                </w:t>
                  </w:r>
                  <w:r w:rsidRPr="00CA27F9">
                    <w:rPr>
                      <w:rFonts w:ascii="Arial" w:eastAsia="Times New Roman" w:hAnsi="Arial" w:cs="Arial"/>
                      <w:sz w:val="22"/>
                      <w:szCs w:val="22"/>
                    </w:rPr>
                    <w:t xml:space="preserve"> &gt; </w:t>
                  </w:r>
                  <w:r w:rsidRPr="00CA27F9">
                    <w:rPr>
                      <w:rFonts w:ascii="Arial" w:eastAsia="Times New Roman" w:hAnsi="Arial" w:cs="Arial"/>
                      <w:sz w:val="22"/>
                      <w:szCs w:val="22"/>
                      <w:u w:val="single"/>
                    </w:rPr>
                    <w:t>                                </w:t>
                  </w:r>
                </w:p>
                <w:p w14:paraId="65EEB93A" w14:textId="77777777" w:rsidR="00107087" w:rsidRPr="00107087" w:rsidRDefault="00107087" w:rsidP="00107087">
                  <w:pPr>
                    <w:spacing w:line="276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  <w:p w14:paraId="58BEBA46" w14:textId="77777777" w:rsidR="00CA27F9" w:rsidRDefault="00107087" w:rsidP="00CA27F9">
                  <w:pPr>
                    <w:spacing w:line="360" w:lineRule="auto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107087">
                    <w:rPr>
                      <w:rFonts w:ascii="Arial" w:eastAsia="Times New Roman" w:hAnsi="Arial" w:cs="Arial"/>
                      <w:sz w:val="22"/>
                      <w:szCs w:val="22"/>
                    </w:rPr>
                    <w:t xml:space="preserve">Big Idea: A follower of Jesus </w:t>
                  </w:r>
                  <w:r w:rsidRPr="00107087">
                    <w:rPr>
                      <w:rFonts w:ascii="Arial" w:eastAsia="Times New Roman" w:hAnsi="Arial" w:cs="Arial"/>
                      <w:sz w:val="22"/>
                      <w:szCs w:val="22"/>
                      <w:u w:val="single"/>
                    </w:rPr>
                    <w:t>            </w:t>
                  </w:r>
                  <w:r w:rsidRPr="00107087">
                    <w:rPr>
                      <w:rFonts w:ascii="Arial" w:eastAsia="Times New Roman" w:hAnsi="Arial" w:cs="Arial"/>
                      <w:sz w:val="22"/>
                      <w:szCs w:val="22"/>
                    </w:rPr>
                    <w:t xml:space="preserve"> </w:t>
                  </w:r>
                </w:p>
                <w:p w14:paraId="1244D352" w14:textId="09428A42" w:rsidR="00107087" w:rsidRPr="00107087" w:rsidRDefault="00107087" w:rsidP="00CA27F9">
                  <w:pPr>
                    <w:spacing w:line="360" w:lineRule="auto"/>
                    <w:ind w:left="390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107087">
                    <w:rPr>
                      <w:rFonts w:ascii="Arial" w:eastAsia="Times New Roman" w:hAnsi="Arial" w:cs="Arial"/>
                      <w:sz w:val="22"/>
                      <w:szCs w:val="22"/>
                    </w:rPr>
                    <w:t xml:space="preserve">take </w:t>
                  </w:r>
                  <w:r w:rsidRPr="00107087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</w:rPr>
                    <w:t xml:space="preserve">                              </w:t>
                  </w:r>
                  <w:proofErr w:type="gramStart"/>
                  <w:r w:rsidRPr="00107087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</w:rPr>
                    <w:t xml:space="preserve">  </w:t>
                  </w:r>
                  <w:r w:rsidR="00CA27F9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</w:rPr>
                    <w:t>.</w:t>
                  </w:r>
                  <w:proofErr w:type="gramEnd"/>
                </w:p>
                <w:p w14:paraId="756B9DD1" w14:textId="77777777" w:rsidR="00107087" w:rsidRPr="00107087" w:rsidRDefault="00107087" w:rsidP="00107087">
                  <w:pPr>
                    <w:spacing w:line="276" w:lineRule="auto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</w:p>
                <w:p w14:paraId="3C92617F" w14:textId="7CFBF37C" w:rsidR="00107087" w:rsidRPr="00107087" w:rsidRDefault="00107087" w:rsidP="00107087">
                  <w:pPr>
                    <w:spacing w:line="276" w:lineRule="auto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107087">
                    <w:rPr>
                      <w:rFonts w:ascii="Arial" w:eastAsia="Times New Roman" w:hAnsi="Arial" w:cs="Arial"/>
                      <w:sz w:val="22"/>
                      <w:szCs w:val="22"/>
                    </w:rPr>
                    <w:t xml:space="preserve">1. The </w:t>
                  </w:r>
                  <w:r w:rsidRPr="00107087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</w:rPr>
                    <w:t>                                </w:t>
                  </w:r>
                  <w:r w:rsidR="00CA27F9">
                    <w:rPr>
                      <w:rFonts w:ascii="Arial" w:eastAsia="Times New Roman" w:hAnsi="Arial" w:cs="Arial"/>
                      <w:sz w:val="22"/>
                      <w:szCs w:val="22"/>
                    </w:rPr>
                    <w:t>s</w:t>
                  </w:r>
                  <w:r w:rsidRPr="00107087">
                    <w:rPr>
                      <w:rFonts w:ascii="Arial" w:eastAsia="Times New Roman" w:hAnsi="Arial" w:cs="Arial"/>
                      <w:sz w:val="22"/>
                      <w:szCs w:val="22"/>
                    </w:rPr>
                    <w:t>oil.</w:t>
                  </w:r>
                </w:p>
                <w:p w14:paraId="56B327AB" w14:textId="77777777" w:rsidR="00107087" w:rsidRPr="00107087" w:rsidRDefault="00107087" w:rsidP="00107087">
                  <w:pPr>
                    <w:spacing w:line="276" w:lineRule="auto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</w:p>
                <w:p w14:paraId="32059F7E" w14:textId="77777777" w:rsidR="00107087" w:rsidRPr="00107087" w:rsidRDefault="00107087" w:rsidP="00107087">
                  <w:pPr>
                    <w:spacing w:line="276" w:lineRule="auto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</w:p>
                <w:p w14:paraId="1CC46C7B" w14:textId="77777777" w:rsidR="00107087" w:rsidRPr="00107087" w:rsidRDefault="00107087" w:rsidP="00107087">
                  <w:pPr>
                    <w:spacing w:line="276" w:lineRule="auto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107087">
                    <w:rPr>
                      <w:rFonts w:ascii="Arial" w:eastAsia="Times New Roman" w:hAnsi="Arial" w:cs="Arial"/>
                      <w:sz w:val="22"/>
                      <w:szCs w:val="22"/>
                    </w:rPr>
                    <w:t xml:space="preserve">2. The </w:t>
                  </w:r>
                  <w:r w:rsidRPr="00107087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</w:rPr>
                    <w:t>                                </w:t>
                  </w:r>
                  <w:r w:rsidRPr="00107087">
                    <w:rPr>
                      <w:rFonts w:ascii="Arial" w:eastAsia="Times New Roman" w:hAnsi="Arial" w:cs="Arial"/>
                      <w:sz w:val="22"/>
                      <w:szCs w:val="22"/>
                    </w:rPr>
                    <w:t>soil.</w:t>
                  </w:r>
                </w:p>
                <w:p w14:paraId="36827E01" w14:textId="77777777" w:rsidR="00107087" w:rsidRPr="00107087" w:rsidRDefault="00107087" w:rsidP="00107087">
                  <w:pPr>
                    <w:spacing w:line="276" w:lineRule="auto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</w:p>
                <w:p w14:paraId="4728C59A" w14:textId="77777777" w:rsidR="00107087" w:rsidRPr="00107087" w:rsidRDefault="00107087" w:rsidP="00107087">
                  <w:pPr>
                    <w:spacing w:line="276" w:lineRule="auto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</w:p>
                <w:p w14:paraId="02318B9A" w14:textId="77777777" w:rsidR="00107087" w:rsidRPr="00107087" w:rsidRDefault="00107087" w:rsidP="00107087">
                  <w:pPr>
                    <w:spacing w:line="276" w:lineRule="auto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107087">
                    <w:rPr>
                      <w:rFonts w:ascii="Arial" w:eastAsia="Times New Roman" w:hAnsi="Arial" w:cs="Arial"/>
                      <w:sz w:val="22"/>
                      <w:szCs w:val="22"/>
                    </w:rPr>
                    <w:t xml:space="preserve">3. The </w:t>
                  </w:r>
                  <w:r w:rsidRPr="00107087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</w:rPr>
                    <w:t>                                </w:t>
                  </w:r>
                  <w:r w:rsidRPr="00107087">
                    <w:rPr>
                      <w:rFonts w:ascii="Arial" w:eastAsia="Times New Roman" w:hAnsi="Arial" w:cs="Arial"/>
                      <w:sz w:val="22"/>
                      <w:szCs w:val="22"/>
                    </w:rPr>
                    <w:t>soil. </w:t>
                  </w:r>
                </w:p>
                <w:p w14:paraId="41C54094" w14:textId="77777777" w:rsidR="00107087" w:rsidRPr="00107087" w:rsidRDefault="00107087" w:rsidP="00107087">
                  <w:pPr>
                    <w:spacing w:line="276" w:lineRule="auto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</w:p>
                <w:p w14:paraId="474B38FF" w14:textId="77777777" w:rsidR="00107087" w:rsidRPr="00107087" w:rsidRDefault="00107087" w:rsidP="00107087">
                  <w:pPr>
                    <w:spacing w:line="276" w:lineRule="auto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</w:p>
                <w:p w14:paraId="2BD66734" w14:textId="77777777" w:rsidR="00107087" w:rsidRPr="00107087" w:rsidRDefault="00107087" w:rsidP="00107087">
                  <w:pPr>
                    <w:spacing w:line="276" w:lineRule="auto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107087">
                    <w:rPr>
                      <w:rFonts w:ascii="Arial" w:eastAsia="Times New Roman" w:hAnsi="Arial" w:cs="Arial"/>
                      <w:sz w:val="22"/>
                      <w:szCs w:val="22"/>
                    </w:rPr>
                    <w:t>4. The</w:t>
                  </w:r>
                  <w:r w:rsidRPr="00107087">
                    <w:rPr>
                      <w:rFonts w:ascii="Arial" w:eastAsia="Times New Roman" w:hAnsi="Arial" w:cs="Arial"/>
                      <w:sz w:val="22"/>
                      <w:szCs w:val="22"/>
                      <w:u w:val="single"/>
                    </w:rPr>
                    <w:t xml:space="preserve"> </w:t>
                  </w:r>
                  <w:r w:rsidRPr="00107087">
                    <w:rPr>
                      <w:rFonts w:ascii="Arial" w:eastAsia="Times New Roman" w:hAnsi="Arial" w:cs="Arial"/>
                      <w:sz w:val="24"/>
                      <w:szCs w:val="24"/>
                      <w:u w:val="single"/>
                    </w:rPr>
                    <w:t>                                </w:t>
                  </w:r>
                  <w:r w:rsidRPr="00107087">
                    <w:rPr>
                      <w:rFonts w:ascii="Arial" w:eastAsia="Times New Roman" w:hAnsi="Arial" w:cs="Arial"/>
                      <w:sz w:val="22"/>
                      <w:szCs w:val="22"/>
                    </w:rPr>
                    <w:t>soil.</w:t>
                  </w:r>
                </w:p>
                <w:p w14:paraId="6BC682D2" w14:textId="0BEAE696" w:rsidR="00DE7030" w:rsidRPr="00DE7030" w:rsidRDefault="00DE7030" w:rsidP="00DE7030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185C4BE8" w14:textId="6277AFAA" w:rsidR="00505C33" w:rsidRPr="00BF7F40" w:rsidRDefault="00505C33" w:rsidP="00C030D1">
                  <w:pPr>
                    <w:spacing w:line="360" w:lineRule="auto"/>
                    <w:ind w:left="300"/>
                    <w:rPr>
                      <w:rFonts w:ascii="Arial" w:hAnsi="Arial" w:cs="Arial"/>
                    </w:rPr>
                  </w:pPr>
                </w:p>
              </w:tc>
            </w:tr>
          </w:tbl>
          <w:p w14:paraId="21E55C3D" w14:textId="77777777" w:rsidR="00241FA9" w:rsidRDefault="00241FA9">
            <w:pPr>
              <w:spacing w:after="160" w:line="259" w:lineRule="auto"/>
            </w:pPr>
          </w:p>
        </w:tc>
        <w:tc>
          <w:tcPr>
            <w:tcW w:w="576" w:type="dxa"/>
            <w:gridSpan w:val="2"/>
          </w:tcPr>
          <w:p w14:paraId="77105012" w14:textId="4D9F2760" w:rsidR="00241FA9" w:rsidRDefault="00241FA9">
            <w:pPr>
              <w:spacing w:after="160" w:line="259" w:lineRule="auto"/>
            </w:pPr>
          </w:p>
        </w:tc>
        <w:tc>
          <w:tcPr>
            <w:tcW w:w="576" w:type="dxa"/>
            <w:gridSpan w:val="2"/>
          </w:tcPr>
          <w:p w14:paraId="47DCC06B" w14:textId="0B103B92" w:rsidR="00241FA9" w:rsidRDefault="00241FA9">
            <w:pPr>
              <w:spacing w:after="160" w:line="259" w:lineRule="auto"/>
            </w:pPr>
            <w:r w:rsidRPr="006A77DF"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711CA269" wp14:editId="7D120B88">
                  <wp:simplePos x="0" y="0"/>
                  <wp:positionH relativeFrom="margin">
                    <wp:posOffset>360680</wp:posOffset>
                  </wp:positionH>
                  <wp:positionV relativeFrom="paragraph">
                    <wp:posOffset>43977</wp:posOffset>
                  </wp:positionV>
                  <wp:extent cx="2642870" cy="6758305"/>
                  <wp:effectExtent l="0" t="0" r="5080" b="444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alphaModFix amt="6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7" t="2367" r="69703" b="35479"/>
                          <a:stretch/>
                        </pic:blipFill>
                        <pic:spPr bwMode="auto">
                          <a:xfrm>
                            <a:off x="0" y="0"/>
                            <a:ext cx="2642870" cy="675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76" w:type="dxa"/>
            <w:gridSpan w:val="2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241FA9" w14:paraId="652AE771" w14:textId="77777777" w:rsidTr="00EC594E">
              <w:trPr>
                <w:trHeight w:hRule="exact" w:val="3600"/>
              </w:trPr>
              <w:tc>
                <w:tcPr>
                  <w:tcW w:w="5000" w:type="pct"/>
                  <w:vAlign w:val="bottom"/>
                </w:tcPr>
                <w:p w14:paraId="7ACEA8B3" w14:textId="0F0252C7" w:rsidR="00241FA9" w:rsidRDefault="00241FA9">
                  <w:pPr>
                    <w:pStyle w:val="Title"/>
                  </w:pPr>
                </w:p>
              </w:tc>
            </w:tr>
            <w:tr w:rsidR="00241FA9" w14:paraId="5735691E" w14:textId="77777777" w:rsidTr="00EC594E">
              <w:trPr>
                <w:trHeight w:hRule="exact" w:val="3600"/>
              </w:trPr>
              <w:tc>
                <w:tcPr>
                  <w:tcW w:w="5000" w:type="pct"/>
                </w:tcPr>
                <w:p w14:paraId="39FDC32D" w14:textId="4AE1A2AF" w:rsidR="00241FA9" w:rsidRDefault="00241FA9">
                  <w:pPr>
                    <w:pStyle w:val="Subtitle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4320" behindDoc="0" locked="0" layoutInCell="1" allowOverlap="1" wp14:anchorId="72195FF5" wp14:editId="3851687A">
                        <wp:simplePos x="0" y="0"/>
                        <wp:positionH relativeFrom="column">
                          <wp:posOffset>22405</wp:posOffset>
                        </wp:positionH>
                        <wp:positionV relativeFrom="paragraph">
                          <wp:posOffset>229631</wp:posOffset>
                        </wp:positionV>
                        <wp:extent cx="2621915" cy="1712595"/>
                        <wp:effectExtent l="0" t="0" r="6985" b="1905"/>
                        <wp:wrapNone/>
                        <wp:docPr id="1" name="Picture 1" descr="A close up of a 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SpringfieldwatermakrBW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1915" cy="1712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241FA9" w14:paraId="4267C86B" w14:textId="77777777">
              <w:trPr>
                <w:trHeight w:hRule="exact" w:val="3456"/>
              </w:trPr>
              <w:tc>
                <w:tcPr>
                  <w:tcW w:w="5000" w:type="pct"/>
                  <w:vAlign w:val="bottom"/>
                </w:tcPr>
                <w:p w14:paraId="370E8096" w14:textId="60DF1E18" w:rsidR="00241FA9" w:rsidRDefault="00241FA9">
                  <w:pPr>
                    <w:spacing w:after="160" w:line="264" w:lineRule="auto"/>
                  </w:pPr>
                </w:p>
              </w:tc>
            </w:tr>
          </w:tbl>
          <w:p w14:paraId="31BFF906" w14:textId="77777777" w:rsidR="00241FA9" w:rsidRDefault="00241FA9">
            <w:pPr>
              <w:spacing w:after="160" w:line="259" w:lineRule="auto"/>
            </w:pPr>
          </w:p>
        </w:tc>
      </w:tr>
      <w:tr w:rsidR="00530B38" w14:paraId="71CE38E2" w14:textId="77777777" w:rsidTr="002447A7">
        <w:trPr>
          <w:trHeight w:val="6300"/>
        </w:trPr>
        <w:tc>
          <w:tcPr>
            <w:tcW w:w="4176" w:type="dxa"/>
            <w:vMerge w:val="restart"/>
          </w:tcPr>
          <w:tbl>
            <w:tblPr>
              <w:tblStyle w:val="TableLayout"/>
              <w:tblW w:w="8352" w:type="dxa"/>
              <w:tblLayout w:type="fixed"/>
              <w:tblLook w:val="04A0" w:firstRow="1" w:lastRow="0" w:firstColumn="1" w:lastColumn="0" w:noHBand="0" w:noVBand="1"/>
            </w:tblPr>
            <w:tblGrid>
              <w:gridCol w:w="4176"/>
              <w:gridCol w:w="4176"/>
            </w:tblGrid>
            <w:tr w:rsidR="00530B38" w14:paraId="3FA7EE7B" w14:textId="77777777" w:rsidTr="00687FC0">
              <w:trPr>
                <w:trHeight w:val="7650"/>
              </w:trPr>
              <w:tc>
                <w:tcPr>
                  <w:tcW w:w="2500" w:type="pct"/>
                </w:tcPr>
                <w:p w14:paraId="3412BEAF" w14:textId="0304D649" w:rsidR="00530B38" w:rsidRPr="005E1901" w:rsidRDefault="00530B38" w:rsidP="00687FC0">
                  <w:pPr>
                    <w:pStyle w:val="Heading1"/>
                    <w:ind w:left="-180"/>
                    <w:jc w:val="center"/>
                    <w:outlineLvl w:val="0"/>
                    <w:rPr>
                      <w:rFonts w:asciiTheme="minorHAnsi" w:hAnsiTheme="minorHAnsi" w:cs="Arial"/>
                      <w:color w:val="auto"/>
                      <w:sz w:val="40"/>
                      <w:szCs w:val="40"/>
                    </w:rPr>
                  </w:pPr>
                  <w:r>
                    <w:rPr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764736" behindDoc="0" locked="0" layoutInCell="1" allowOverlap="1" wp14:anchorId="0B808762" wp14:editId="0E079B46">
                            <wp:simplePos x="0" y="0"/>
                            <wp:positionH relativeFrom="column">
                              <wp:posOffset>-13334</wp:posOffset>
                            </wp:positionH>
                            <wp:positionV relativeFrom="paragraph">
                              <wp:posOffset>9525</wp:posOffset>
                            </wp:positionV>
                            <wp:extent cx="2667000" cy="4552950"/>
                            <wp:effectExtent l="19050" t="19050" r="38100" b="38100"/>
                            <wp:wrapNone/>
                            <wp:docPr id="11" name="Rectangle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67000" cy="455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chemeClr val="tx2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rect w14:anchorId="64624BAD" id="Rectangle 11" o:spid="_x0000_s1026" style="position:absolute;margin-left:-1.05pt;margin-top:.75pt;width:210pt;height:358.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" filled="f" strokecolor="#bcb8ac [1311]" strokeweight="4.5pt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63712" behindDoc="1" locked="0" layoutInCell="1" allowOverlap="1" wp14:anchorId="1191EC14" wp14:editId="71885088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333375</wp:posOffset>
                        </wp:positionV>
                        <wp:extent cx="2644140" cy="3943350"/>
                        <wp:effectExtent l="0" t="0" r="3810" b="0"/>
                        <wp:wrapTight wrapText="bothSides">
                          <wp:wrapPolygon edited="0">
                            <wp:start x="0" y="0"/>
                            <wp:lineTo x="0" y="21496"/>
                            <wp:lineTo x="21476" y="21496"/>
                            <wp:lineTo x="21476" y="0"/>
                            <wp:lineTo x="0" y="0"/>
                          </wp:wrapPolygon>
                        </wp:wrapTight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/>
                                <a:srcRect l="11859" t="30850" r="66346" b="236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44140" cy="3943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3071CE">
                    <w:rPr>
                      <w:rFonts w:ascii="Arial" w:hAnsi="Arial" w:cs="Arial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62688" behindDoc="1" locked="0" layoutInCell="1" allowOverlap="1" wp14:anchorId="076CA13D" wp14:editId="2B97AFDF">
                            <wp:simplePos x="0" y="0"/>
                            <wp:positionH relativeFrom="column">
                              <wp:posOffset>5715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2638425" cy="333375"/>
                            <wp:effectExtent l="0" t="0" r="28575" b="28575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638425" cy="3333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D9AB0CD" w14:textId="4D0D2011" w:rsidR="00530B38" w:rsidRPr="003071CE" w:rsidRDefault="00530B38" w:rsidP="003071CE">
                                        <w:pPr>
                                          <w:jc w:val="center"/>
                                          <w:rPr>
                                            <w:rFonts w:ascii="Britannic Bold" w:hAnsi="Britannic Bold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3071CE">
                                          <w:rPr>
                                            <w:rFonts w:ascii="Britannic Bold" w:hAnsi="Britannic Bold"/>
                                            <w:sz w:val="36"/>
                                            <w:szCs w:val="36"/>
                                          </w:rPr>
                                          <w:t>SBC CONNECT CARD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76CA13D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.45pt;margin-top:1.5pt;width:207.75pt;height:26.2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">
                            <v:textbox>
                              <w:txbxContent>
                                <w:p w14:paraId="6D9AB0CD" w14:textId="4D0D2011" w:rsidR="00530B38" w:rsidRPr="003071CE" w:rsidRDefault="00530B38" w:rsidP="003071CE">
                                  <w:pPr>
                                    <w:jc w:val="center"/>
                                    <w:rPr>
                                      <w:rFonts w:ascii="Britannic Bold" w:hAnsi="Britannic Bold"/>
                                      <w:sz w:val="36"/>
                                      <w:szCs w:val="36"/>
                                    </w:rPr>
                                  </w:pPr>
                                  <w:r w:rsidRPr="003071CE">
                                    <w:rPr>
                                      <w:rFonts w:ascii="Britannic Bold" w:hAnsi="Britannic Bold"/>
                                      <w:sz w:val="36"/>
                                      <w:szCs w:val="36"/>
                                    </w:rPr>
                                    <w:t>SBC CONNECT CARD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Theme="minorHAnsi" w:hAnsiTheme="minorHAnsi" w:cs="Arial"/>
                      <w:color w:val="auto"/>
                      <w:sz w:val="40"/>
                      <w:szCs w:val="40"/>
                    </w:rPr>
                    <w:t xml:space="preserve"> </w:t>
                  </w:r>
                  <w:r w:rsidRPr="005E1901">
                    <w:rPr>
                      <w:rFonts w:asciiTheme="minorHAnsi" w:hAnsiTheme="minorHAnsi" w:cs="Arial"/>
                      <w:color w:val="auto"/>
                      <w:sz w:val="40"/>
                      <w:szCs w:val="40"/>
                    </w:rPr>
                    <w:t xml:space="preserve"> </w:t>
                  </w:r>
                </w:p>
              </w:tc>
              <w:tc>
                <w:tcPr>
                  <w:tcW w:w="2500" w:type="pct"/>
                </w:tcPr>
                <w:p w14:paraId="4E2A1657" w14:textId="77777777" w:rsidR="00530B38" w:rsidRPr="00CB36EA" w:rsidRDefault="00530B38" w:rsidP="006111D6">
                  <w:pPr>
                    <w:jc w:val="center"/>
                    <w:rPr>
                      <w:rFonts w:ascii="Arial Rounded MT Bold" w:hAnsi="Arial Rounded MT Bold" w:cs="Arial"/>
                    </w:rPr>
                  </w:pPr>
                </w:p>
              </w:tc>
            </w:tr>
          </w:tbl>
          <w:p w14:paraId="4CA153C0" w14:textId="0E258BF8" w:rsidR="00530B38" w:rsidRDefault="00530B38" w:rsidP="00AF783E">
            <w:pPr>
              <w:pStyle w:val="PlainText"/>
              <w:ind w:left="360" w:right="360"/>
            </w:pPr>
          </w:p>
        </w:tc>
        <w:tc>
          <w:tcPr>
            <w:tcW w:w="576" w:type="dxa"/>
            <w:gridSpan w:val="3"/>
            <w:vMerge w:val="restart"/>
          </w:tcPr>
          <w:p w14:paraId="6416DD71" w14:textId="26EF80D2" w:rsidR="00530B38" w:rsidRDefault="00530B38">
            <w:pPr>
              <w:spacing w:after="160" w:line="259" w:lineRule="auto"/>
            </w:pPr>
          </w:p>
        </w:tc>
        <w:tc>
          <w:tcPr>
            <w:tcW w:w="288" w:type="dxa"/>
            <w:gridSpan w:val="2"/>
            <w:vMerge w:val="restart"/>
          </w:tcPr>
          <w:p w14:paraId="5C3A1915" w14:textId="4D4482DE" w:rsidR="00530B38" w:rsidRDefault="00530B38" w:rsidP="00A772CF">
            <w:pPr>
              <w:spacing w:after="100" w:afterAutospacing="1" w:line="259" w:lineRule="auto"/>
            </w:pPr>
          </w:p>
        </w:tc>
        <w:tc>
          <w:tcPr>
            <w:tcW w:w="4770" w:type="dxa"/>
            <w:gridSpan w:val="2"/>
          </w:tcPr>
          <w:p w14:paraId="0D24D74B" w14:textId="7989A796" w:rsidR="00530B38" w:rsidRDefault="00530B38" w:rsidP="00B57E97">
            <w:pPr>
              <w:pStyle w:val="NoSpacing"/>
              <w:jc w:val="center"/>
              <w:rPr>
                <w:b/>
                <w:bCs/>
              </w:rPr>
            </w:pPr>
          </w:p>
          <w:p w14:paraId="224443D1" w14:textId="77777777" w:rsidR="00530B38" w:rsidRDefault="00530B38" w:rsidP="00530B38">
            <w:pPr>
              <w:pStyle w:val="NoSpacing"/>
              <w:jc w:val="center"/>
              <w:rPr>
                <w:rFonts w:ascii="AvantGarde Bk BT" w:hAnsi="AvantGarde Bk BT"/>
                <w:b/>
                <w:bCs/>
                <w:sz w:val="22"/>
                <w:szCs w:val="22"/>
              </w:rPr>
            </w:pPr>
          </w:p>
          <w:p w14:paraId="2FEA7BDF" w14:textId="32506829" w:rsidR="00530B38" w:rsidRDefault="00530B38" w:rsidP="00530B38">
            <w:pPr>
              <w:pStyle w:val="NoSpacing"/>
              <w:jc w:val="both"/>
            </w:pPr>
            <w:r>
              <w:rPr>
                <w:rFonts w:ascii="Garamond" w:hAnsi="Garamond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857FF2D" wp14:editId="4726FF1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43180</wp:posOffset>
                      </wp:positionV>
                      <wp:extent cx="2759075" cy="1200150"/>
                      <wp:effectExtent l="0" t="0" r="22225" b="19050"/>
                      <wp:wrapNone/>
                      <wp:docPr id="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9075" cy="1200150"/>
                              </a:xfrm>
                              <a:prstGeom prst="roundRect">
                                <a:avLst/>
                              </a:prstGeom>
                              <a:noFill/>
                              <a:ln cmpd="thickThin">
                                <a:solidFill>
                                  <a:schemeClr val="tx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custGeom>
                                        <a:avLst/>
                                        <a:gdLst>
                                          <a:gd name="connsiteX0" fmla="*/ 0 w 2628900"/>
                                          <a:gd name="connsiteY0" fmla="*/ 406408 h 2438400"/>
                                          <a:gd name="connsiteX1" fmla="*/ 406408 w 2628900"/>
                                          <a:gd name="connsiteY1" fmla="*/ 0 h 2438400"/>
                                          <a:gd name="connsiteX2" fmla="*/ 896751 w 2628900"/>
                                          <a:gd name="connsiteY2" fmla="*/ 0 h 2438400"/>
                                          <a:gd name="connsiteX3" fmla="*/ 1332611 w 2628900"/>
                                          <a:gd name="connsiteY3" fmla="*/ 0 h 2438400"/>
                                          <a:gd name="connsiteX4" fmla="*/ 1750310 w 2628900"/>
                                          <a:gd name="connsiteY4" fmla="*/ 0 h 2438400"/>
                                          <a:gd name="connsiteX5" fmla="*/ 2222492 w 2628900"/>
                                          <a:gd name="connsiteY5" fmla="*/ 0 h 2438400"/>
                                          <a:gd name="connsiteX6" fmla="*/ 2628900 w 2628900"/>
                                          <a:gd name="connsiteY6" fmla="*/ 406408 h 2438400"/>
                                          <a:gd name="connsiteX7" fmla="*/ 2628900 w 2628900"/>
                                          <a:gd name="connsiteY7" fmla="*/ 948269 h 2438400"/>
                                          <a:gd name="connsiteX8" fmla="*/ 2628900 w 2628900"/>
                                          <a:gd name="connsiteY8" fmla="*/ 1522642 h 2438400"/>
                                          <a:gd name="connsiteX9" fmla="*/ 2628900 w 2628900"/>
                                          <a:gd name="connsiteY9" fmla="*/ 2031992 h 2438400"/>
                                          <a:gd name="connsiteX10" fmla="*/ 2222492 w 2628900"/>
                                          <a:gd name="connsiteY10" fmla="*/ 2438400 h 2438400"/>
                                          <a:gd name="connsiteX11" fmla="*/ 1750310 w 2628900"/>
                                          <a:gd name="connsiteY11" fmla="*/ 2438400 h 2438400"/>
                                          <a:gd name="connsiteX12" fmla="*/ 1259967 w 2628900"/>
                                          <a:gd name="connsiteY12" fmla="*/ 2438400 h 2438400"/>
                                          <a:gd name="connsiteX13" fmla="*/ 406408 w 2628900"/>
                                          <a:gd name="connsiteY13" fmla="*/ 2438400 h 2438400"/>
                                          <a:gd name="connsiteX14" fmla="*/ 0 w 2628900"/>
                                          <a:gd name="connsiteY14" fmla="*/ 2031992 h 2438400"/>
                                          <a:gd name="connsiteX15" fmla="*/ 0 w 2628900"/>
                                          <a:gd name="connsiteY15" fmla="*/ 1473875 h 2438400"/>
                                          <a:gd name="connsiteX16" fmla="*/ 0 w 2628900"/>
                                          <a:gd name="connsiteY16" fmla="*/ 932013 h 2438400"/>
                                          <a:gd name="connsiteX17" fmla="*/ 0 w 2628900"/>
                                          <a:gd name="connsiteY17" fmla="*/ 406408 h 24384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628900" h="2438400" extrusionOk="0">
                                            <a:moveTo>
                                              <a:pt x="0" y="406408"/>
                                            </a:moveTo>
                                            <a:cubicBezTo>
                                              <a:pt x="-23724" y="167322"/>
                                              <a:pt x="159233" y="8528"/>
                                              <a:pt x="406408" y="0"/>
                                            </a:cubicBezTo>
                                            <a:cubicBezTo>
                                              <a:pt x="505498" y="-36720"/>
                                              <a:pt x="679084" y="57383"/>
                                              <a:pt x="896751" y="0"/>
                                            </a:cubicBezTo>
                                            <a:cubicBezTo>
                                              <a:pt x="1114418" y="-57383"/>
                                              <a:pt x="1179185" y="46162"/>
                                              <a:pt x="1332611" y="0"/>
                                            </a:cubicBezTo>
                                            <a:cubicBezTo>
                                              <a:pt x="1486037" y="-46162"/>
                                              <a:pt x="1579864" y="23508"/>
                                              <a:pt x="1750310" y="0"/>
                                            </a:cubicBezTo>
                                            <a:cubicBezTo>
                                              <a:pt x="1920756" y="-23508"/>
                                              <a:pt x="2110429" y="43877"/>
                                              <a:pt x="2222492" y="0"/>
                                            </a:cubicBezTo>
                                            <a:cubicBezTo>
                                              <a:pt x="2452476" y="-11382"/>
                                              <a:pt x="2575391" y="173761"/>
                                              <a:pt x="2628900" y="406408"/>
                                            </a:cubicBezTo>
                                            <a:cubicBezTo>
                                              <a:pt x="2684873" y="634978"/>
                                              <a:pt x="2570124" y="729490"/>
                                              <a:pt x="2628900" y="948269"/>
                                            </a:cubicBezTo>
                                            <a:cubicBezTo>
                                              <a:pt x="2687676" y="1167048"/>
                                              <a:pt x="2589247" y="1242632"/>
                                              <a:pt x="2628900" y="1522642"/>
                                            </a:cubicBezTo>
                                            <a:cubicBezTo>
                                              <a:pt x="2668553" y="1802652"/>
                                              <a:pt x="2604757" y="1782920"/>
                                              <a:pt x="2628900" y="2031992"/>
                                            </a:cubicBezTo>
                                            <a:cubicBezTo>
                                              <a:pt x="2563966" y="2252731"/>
                                              <a:pt x="2462559" y="2395581"/>
                                              <a:pt x="2222492" y="2438400"/>
                                            </a:cubicBezTo>
                                            <a:cubicBezTo>
                                              <a:pt x="2052062" y="2460995"/>
                                              <a:pt x="1845043" y="2400403"/>
                                              <a:pt x="1750310" y="2438400"/>
                                            </a:cubicBezTo>
                                            <a:cubicBezTo>
                                              <a:pt x="1655577" y="2476397"/>
                                              <a:pt x="1395409" y="2414536"/>
                                              <a:pt x="1259967" y="2438400"/>
                                            </a:cubicBezTo>
                                            <a:cubicBezTo>
                                              <a:pt x="1124525" y="2462264"/>
                                              <a:pt x="754180" y="2391552"/>
                                              <a:pt x="406408" y="2438400"/>
                                            </a:cubicBezTo>
                                            <a:cubicBezTo>
                                              <a:pt x="161547" y="2441751"/>
                                              <a:pt x="-33770" y="2233144"/>
                                              <a:pt x="0" y="2031992"/>
                                            </a:cubicBezTo>
                                            <a:cubicBezTo>
                                              <a:pt x="-16481" y="1764124"/>
                                              <a:pt x="28569" y="1731481"/>
                                              <a:pt x="0" y="1473875"/>
                                            </a:cubicBezTo>
                                            <a:cubicBezTo>
                                              <a:pt x="-28569" y="1216269"/>
                                              <a:pt x="37036" y="1114874"/>
                                              <a:pt x="0" y="932013"/>
                                            </a:cubicBezTo>
                                            <a:cubicBezTo>
                                              <a:pt x="-37036" y="749152"/>
                                              <a:pt x="45903" y="577315"/>
                                              <a:pt x="0" y="40640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E5FEC3" id="Rectangle: Rounded Corners 7" o:spid="_x0000_s1026" style="position:absolute;margin-left:5.7pt;margin-top:3.4pt;width:217.25pt;height:9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" filled="f" strokecolor="black [3213]" strokeweight="1pt">
                      <v:stroke linestyle="thickThin" joinstyle="miter"/>
                    </v:roundrect>
                  </w:pict>
                </mc:Fallback>
              </mc:AlternateContent>
            </w:r>
          </w:p>
          <w:p w14:paraId="519EF6C6" w14:textId="51B8BF77" w:rsidR="00530B38" w:rsidRDefault="00530B38" w:rsidP="00530B38">
            <w:pPr>
              <w:pStyle w:val="PlainText"/>
              <w:ind w:left="360" w:right="360"/>
              <w:rPr>
                <w:rFonts w:ascii="Souvenir Lt BT" w:hAnsi="Souvenir Lt BT" w:cs="Cavolini"/>
                <w:b/>
                <w:bCs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1" wp14:anchorId="5F9DCC4A" wp14:editId="0392F025">
                  <wp:simplePos x="0" y="0"/>
                  <wp:positionH relativeFrom="column">
                    <wp:posOffset>2183765</wp:posOffset>
                  </wp:positionH>
                  <wp:positionV relativeFrom="paragraph">
                    <wp:posOffset>35560</wp:posOffset>
                  </wp:positionV>
                  <wp:extent cx="523875" cy="800735"/>
                  <wp:effectExtent l="0" t="0" r="0" b="0"/>
                  <wp:wrapTight wrapText="bothSides">
                    <wp:wrapPolygon edited="0">
                      <wp:start x="0" y="0"/>
                      <wp:lineTo x="0" y="21069"/>
                      <wp:lineTo x="20422" y="21069"/>
                      <wp:lineTo x="20422" y="0"/>
                      <wp:lineTo x="0" y="0"/>
                    </wp:wrapPolygon>
                  </wp:wrapTight>
                  <wp:docPr id="6" name="Picture 6" descr="Receipt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ceipt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5" t="4286" r="14747" b="11072"/>
                          <a:stretch/>
                        </pic:blipFill>
                        <pic:spPr bwMode="auto">
                          <a:xfrm>
                            <a:off x="0" y="0"/>
                            <a:ext cx="52387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838FD">
              <w:rPr>
                <w:rFonts w:ascii="Souvenir Lt BT" w:hAnsi="Souvenir Lt BT" w:cs="Cavolini"/>
                <w:b/>
                <w:bCs/>
                <w:szCs w:val="22"/>
              </w:rPr>
              <w:t xml:space="preserve">Be sure to turn in any IGA receipts; it’s an easy way to help support SBC Missions. </w:t>
            </w:r>
          </w:p>
          <w:p w14:paraId="5A6DDED2" w14:textId="77777777" w:rsidR="00530B38" w:rsidRPr="004C7BB0" w:rsidRDefault="00530B38" w:rsidP="00530B38">
            <w:pPr>
              <w:pStyle w:val="PlainText"/>
              <w:ind w:left="360" w:right="360"/>
              <w:rPr>
                <w:rFonts w:ascii="Arial Narrow" w:hAnsi="Arial Narrow" w:cs="Cavolini"/>
                <w:b/>
                <w:bCs/>
                <w:szCs w:val="22"/>
              </w:rPr>
            </w:pPr>
            <w:r w:rsidRPr="004C7BB0">
              <w:rPr>
                <w:rFonts w:ascii="Arial Narrow" w:hAnsi="Arial Narrow" w:cs="Cavolini"/>
                <w:b/>
                <w:bCs/>
                <w:szCs w:val="22"/>
              </w:rPr>
              <w:t>Keep up the good work; y’all are doing great!!</w:t>
            </w:r>
          </w:p>
          <w:p w14:paraId="440A16C6" w14:textId="77777777" w:rsidR="00530B38" w:rsidRDefault="00530B38" w:rsidP="00530B38">
            <w:pPr>
              <w:pStyle w:val="NoSpacing"/>
              <w:rPr>
                <w:rFonts w:ascii="Arial" w:hAnsi="Arial" w:cs="Arial"/>
                <w:b/>
                <w:bCs/>
                <w14:ligatures w14:val="none"/>
              </w:rPr>
            </w:pPr>
          </w:p>
          <w:p w14:paraId="521886C4" w14:textId="0DE0C05A" w:rsidR="00530B38" w:rsidRDefault="00530B38" w:rsidP="00530B38">
            <w:pPr>
              <w:pStyle w:val="NoSpacing"/>
              <w:rPr>
                <w:rFonts w:ascii="Arial" w:hAnsi="Arial" w:cs="Arial"/>
                <w:b/>
                <w:bCs/>
                <w14:ligatures w14:val="none"/>
              </w:rPr>
            </w:pPr>
          </w:p>
          <w:p w14:paraId="023FFE30" w14:textId="4211F974" w:rsidR="002447A7" w:rsidRDefault="002447A7" w:rsidP="00530B38">
            <w:pPr>
              <w:pStyle w:val="NoSpacing"/>
              <w:rPr>
                <w:rFonts w:ascii="Arial" w:hAnsi="Arial" w:cs="Arial"/>
                <w:b/>
                <w:bCs/>
                <w14:ligatures w14:val="none"/>
              </w:rPr>
            </w:pPr>
          </w:p>
          <w:p w14:paraId="469BC0CA" w14:textId="603FE391" w:rsidR="002447A7" w:rsidRDefault="002447A7" w:rsidP="00530B38">
            <w:pPr>
              <w:pStyle w:val="NoSpacing"/>
              <w:rPr>
                <w:rFonts w:ascii="Arial" w:hAnsi="Arial" w:cs="Arial"/>
                <w:b/>
                <w:bCs/>
                <w14:ligatures w14:val="none"/>
              </w:rPr>
            </w:pPr>
          </w:p>
          <w:p w14:paraId="0E0A17E2" w14:textId="77777777" w:rsidR="002447A7" w:rsidRDefault="002447A7" w:rsidP="00530B38">
            <w:pPr>
              <w:pStyle w:val="NoSpacing"/>
              <w:rPr>
                <w:rFonts w:ascii="Arial" w:hAnsi="Arial" w:cs="Arial"/>
                <w:b/>
                <w:bCs/>
                <w14:ligatures w14:val="none"/>
              </w:rPr>
            </w:pPr>
          </w:p>
          <w:p w14:paraId="1084C863" w14:textId="3E140472" w:rsidR="00530B38" w:rsidRPr="00530B38" w:rsidRDefault="00530B38" w:rsidP="00530B38">
            <w:pPr>
              <w:jc w:val="center"/>
              <w:rPr>
                <w:rFonts w:ascii="Souvenir Lt BT" w:hAnsi="Souvenir Lt BT" w:cs="Cavolini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  <w14:ligatures w14:val="none"/>
              </w:rPr>
              <w:t>Community News Board:</w:t>
            </w:r>
            <w:r>
              <w:rPr>
                <w:rFonts w:ascii="Arial" w:hAnsi="Arial" w:cs="Arial"/>
                <w:sz w:val="23"/>
                <w:szCs w:val="23"/>
                <w14:ligatures w14:val="none"/>
              </w:rPr>
              <w:t xml:space="preserve">  Check out the board outside the church office each week for upcoming community news and events. You’ll also find the latest church calendar there.</w:t>
            </w:r>
          </w:p>
        </w:tc>
        <w:tc>
          <w:tcPr>
            <w:tcW w:w="306" w:type="dxa"/>
            <w:gridSpan w:val="2"/>
            <w:vMerge w:val="restart"/>
            <w:tcBorders>
              <w:left w:val="nil"/>
            </w:tcBorders>
          </w:tcPr>
          <w:p w14:paraId="510833D6" w14:textId="0707FB30" w:rsidR="00530B38" w:rsidRDefault="00530B38">
            <w:pPr>
              <w:spacing w:after="160" w:line="259" w:lineRule="auto"/>
            </w:pPr>
          </w:p>
        </w:tc>
        <w:tc>
          <w:tcPr>
            <w:tcW w:w="504" w:type="dxa"/>
            <w:gridSpan w:val="2"/>
            <w:vMerge w:val="restart"/>
          </w:tcPr>
          <w:p w14:paraId="42B98996" w14:textId="117FF72C" w:rsidR="00530B38" w:rsidRDefault="00530B38">
            <w:pPr>
              <w:spacing w:after="160" w:line="259" w:lineRule="auto"/>
            </w:pPr>
          </w:p>
        </w:tc>
        <w:tc>
          <w:tcPr>
            <w:tcW w:w="4104" w:type="dxa"/>
            <w:gridSpan w:val="2"/>
            <w:vMerge w:val="restart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04"/>
            </w:tblGrid>
            <w:tr w:rsidR="00530B38" w14:paraId="571C8932" w14:textId="77777777" w:rsidTr="00AB7630">
              <w:trPr>
                <w:trHeight w:hRule="exact" w:val="270"/>
              </w:trPr>
              <w:tc>
                <w:tcPr>
                  <w:tcW w:w="5000" w:type="pct"/>
                </w:tcPr>
                <w:p w14:paraId="2530AAFE" w14:textId="091645CD" w:rsidR="00530B38" w:rsidRPr="00ED563F" w:rsidRDefault="00530B38" w:rsidP="006111D6">
                  <w:pPr>
                    <w:jc w:val="center"/>
                    <w:rPr>
                      <w:rFonts w:ascii="Arial Rounded MT Bold" w:hAnsi="Arial Rounded MT Bold" w:cs="Arial"/>
                      <w:b/>
                      <w:bCs/>
                      <w:u w:val="single"/>
                    </w:rPr>
                  </w:pPr>
                  <w:r w:rsidRPr="00ED563F">
                    <w:rPr>
                      <w:rFonts w:ascii="Arial Rounded MT Bold" w:hAnsi="Arial Rounded MT Bold" w:cs="Arial"/>
                      <w:b/>
                      <w:bCs/>
                      <w:u w:val="single"/>
                    </w:rPr>
                    <w:t>HAPPY BIRTHDAY</w:t>
                  </w:r>
                </w:p>
              </w:tc>
            </w:tr>
            <w:tr w:rsidR="00530B38" w14:paraId="24DF5799" w14:textId="77777777" w:rsidTr="004A5768">
              <w:trPr>
                <w:trHeight w:val="702"/>
              </w:trPr>
              <w:tc>
                <w:tcPr>
                  <w:tcW w:w="5000" w:type="pct"/>
                </w:tcPr>
                <w:p w14:paraId="3CD82927" w14:textId="77777777" w:rsidR="00530B38" w:rsidRDefault="00107087" w:rsidP="00107087">
                  <w:pPr>
                    <w:ind w:left="810" w:hanging="81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May 23</w:t>
                  </w:r>
                  <w:r w:rsidRPr="00107087">
                    <w:rPr>
                      <w:rFonts w:ascii="Arial" w:hAnsi="Arial" w:cs="Arial"/>
                      <w:vertAlign w:val="superscript"/>
                    </w:rPr>
                    <w:t>rd</w:t>
                  </w:r>
                  <w:r>
                    <w:rPr>
                      <w:rFonts w:ascii="Arial" w:hAnsi="Arial" w:cs="Arial"/>
                    </w:rPr>
                    <w:t xml:space="preserve"> Viv Benedict</w:t>
                  </w:r>
                </w:p>
                <w:p w14:paraId="08AE83ED" w14:textId="77777777" w:rsidR="00107087" w:rsidRDefault="00107087" w:rsidP="00107087">
                  <w:pPr>
                    <w:ind w:left="810" w:hanging="81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May 25</w:t>
                  </w:r>
                  <w:r w:rsidRPr="00107087">
                    <w:rPr>
                      <w:rFonts w:ascii="Arial" w:hAnsi="Arial" w:cs="Arial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</w:rPr>
                    <w:t xml:space="preserve"> Clifton Lewis, Elizabeth Russell &amp; George Yates</w:t>
                  </w:r>
                </w:p>
                <w:p w14:paraId="631F96EE" w14:textId="77777777" w:rsidR="00107087" w:rsidRDefault="00107087" w:rsidP="00107087">
                  <w:pPr>
                    <w:ind w:left="810" w:hanging="81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May 27</w:t>
                  </w:r>
                  <w:r w:rsidRPr="00107087">
                    <w:rPr>
                      <w:rFonts w:ascii="Arial" w:hAnsi="Arial" w:cs="Arial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</w:rPr>
                    <w:t xml:space="preserve"> Eddie Goatley, Alana Glover &amp; Robert Hodgen, Jr.</w:t>
                  </w:r>
                </w:p>
                <w:p w14:paraId="7CC82278" w14:textId="683E0EA9" w:rsidR="00107087" w:rsidRPr="00107416" w:rsidRDefault="00107087" w:rsidP="00107087">
                  <w:pPr>
                    <w:ind w:left="810" w:hanging="81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May 28</w:t>
                  </w:r>
                  <w:r w:rsidRPr="00107087">
                    <w:rPr>
                      <w:rFonts w:ascii="Arial" w:hAnsi="Arial" w:cs="Arial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</w:rPr>
                    <w:t xml:space="preserve"> Billy Campbell &amp; Bill Sutton</w:t>
                  </w:r>
                </w:p>
              </w:tc>
            </w:tr>
            <w:tr w:rsidR="00530B38" w14:paraId="780EEF4D" w14:textId="77777777" w:rsidTr="00107087">
              <w:trPr>
                <w:trHeight w:hRule="exact" w:val="153"/>
              </w:trPr>
              <w:tc>
                <w:tcPr>
                  <w:tcW w:w="5000" w:type="pct"/>
                </w:tcPr>
                <w:p w14:paraId="0E233758" w14:textId="77777777" w:rsidR="00530B38" w:rsidRPr="00107087" w:rsidRDefault="00530B38" w:rsidP="006111D6">
                  <w:pPr>
                    <w:jc w:val="center"/>
                    <w:rPr>
                      <w:rFonts w:ascii="Arial Rounded MT Bold" w:hAnsi="Arial Rounded MT Bold" w:cs="Arial"/>
                      <w:sz w:val="16"/>
                      <w:szCs w:val="16"/>
                    </w:rPr>
                  </w:pPr>
                </w:p>
              </w:tc>
            </w:tr>
            <w:tr w:rsidR="00530B38" w14:paraId="35C7EE24" w14:textId="77777777" w:rsidTr="00CA27F9">
              <w:trPr>
                <w:trHeight w:val="4770"/>
              </w:trPr>
              <w:tc>
                <w:tcPr>
                  <w:tcW w:w="5000" w:type="pct"/>
                </w:tcPr>
                <w:p w14:paraId="6B5086AD" w14:textId="77777777" w:rsidR="00530B38" w:rsidRPr="00CD34AF" w:rsidRDefault="00530B38" w:rsidP="00C8618F">
                  <w:pPr>
                    <w:spacing w:after="160" w:line="259" w:lineRule="auto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</w:p>
                <w:tbl>
                  <w:tblPr>
                    <w:tblStyle w:val="TableGrid"/>
                    <w:tblpPr w:leftFromText="180" w:rightFromText="180" w:vertAnchor="page" w:horzAnchor="margin" w:tblpY="152"/>
                    <w:tblOverlap w:val="never"/>
                    <w:tblW w:w="4005" w:type="dxa"/>
                    <w:tblBorders>
                      <w:top w:val="thinThickSmallGap" w:sz="24" w:space="0" w:color="auto"/>
                      <w:left w:val="thinThickSmallGap" w:sz="24" w:space="0" w:color="auto"/>
                      <w:bottom w:val="thickThinSmallGap" w:sz="24" w:space="0" w:color="auto"/>
                      <w:right w:val="thickThinSmallGap" w:sz="24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85"/>
                    <w:gridCol w:w="1710"/>
                    <w:gridCol w:w="1710"/>
                  </w:tblGrid>
                  <w:tr w:rsidR="00530B38" w14:paraId="308DD185" w14:textId="77777777" w:rsidTr="00FB0D16">
                    <w:trPr>
                      <w:trHeight w:val="254"/>
                    </w:trPr>
                    <w:tc>
                      <w:tcPr>
                        <w:tcW w:w="4005" w:type="dxa"/>
                        <w:gridSpan w:val="3"/>
                        <w:tcBorders>
                          <w:top w:val="thinThickSmallGap" w:sz="24" w:space="0" w:color="auto"/>
                          <w:bottom w:val="single" w:sz="4" w:space="0" w:color="auto"/>
                        </w:tcBorders>
                      </w:tcPr>
                      <w:p w14:paraId="52FF8B3F" w14:textId="77777777" w:rsidR="00530B38" w:rsidRPr="00BB36D6" w:rsidRDefault="00530B38" w:rsidP="00064809">
                        <w:pPr>
                          <w:jc w:val="center"/>
                          <w:rPr>
                            <w:rFonts w:ascii="Copperplate Gothic Light" w:hAnsi="Copperplate Gothic Light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BB36D6">
                          <w:rPr>
                            <w:rFonts w:ascii="Copperplate Gothic Light" w:hAnsi="Copperplate Gothic Light" w:cs="Arial"/>
                            <w:b/>
                            <w:bCs/>
                            <w:sz w:val="24"/>
                            <w:szCs w:val="24"/>
                          </w:rPr>
                          <w:t>Weekly Bible Reading Plan:</w:t>
                        </w:r>
                      </w:p>
                    </w:tc>
                  </w:tr>
                  <w:tr w:rsidR="00530B38" w14:paraId="05D753EE" w14:textId="77777777" w:rsidTr="00BB1FAE">
                    <w:trPr>
                      <w:trHeight w:val="190"/>
                    </w:trPr>
                    <w:tc>
                      <w:tcPr>
                        <w:tcW w:w="585" w:type="dxa"/>
                        <w:vMerge w:val="restart"/>
                        <w:tcBorders>
                          <w:top w:val="single" w:sz="4" w:space="0" w:color="auto"/>
                        </w:tcBorders>
                      </w:tcPr>
                      <w:p w14:paraId="4BABA8CB" w14:textId="7322130E" w:rsidR="00530B38" w:rsidRPr="00AE73F2" w:rsidRDefault="00530B38" w:rsidP="00064809">
                        <w:pPr>
                          <w:tabs>
                            <w:tab w:val="left" w:pos="1414"/>
                          </w:tabs>
                          <w:jc w:val="center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May </w:t>
                        </w:r>
                        <w:r w:rsidR="00CA27F9"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>22</w:t>
                        </w:r>
                        <w:r w:rsidR="00CA27F9" w:rsidRPr="00CA27F9"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  <w:vertAlign w:val="superscript"/>
                          </w:rPr>
                          <w:t>nd</w:t>
                        </w:r>
                        <w:r w:rsidR="00CA27F9"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1377468B" w14:textId="610A4D70" w:rsidR="00530B38" w:rsidRPr="00AC02D4" w:rsidRDefault="002447A7" w:rsidP="0006480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</w:pPr>
                        <w:sdt>
                          <w:sdtPr>
                            <w:rPr>
                              <w:rFonts w:ascii="Arial Narrow" w:hAnsi="Arial Narrow" w:cs="Arial"/>
                              <w:color w:val="auto"/>
                              <w:kern w:val="0"/>
                              <w:sz w:val="22"/>
                              <w:szCs w:val="22"/>
                            </w:rPr>
                            <w:id w:val="186864592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530B38">
                              <w:rPr>
                                <w:rFonts w:ascii="MS Gothic" w:eastAsia="MS Gothic" w:hAnsi="MS Gothic" w:cs="Arial" w:hint="eastAsia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☐</w:t>
                            </w:r>
                          </w:sdtContent>
                        </w:sdt>
                        <w:r w:rsidR="00530B38" w:rsidRPr="008147D3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 </w:t>
                        </w:r>
                        <w:r w:rsidR="00530B38" w:rsidRPr="00175B1F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>Psalm</w:t>
                        </w:r>
                        <w:r w:rsidR="00530B38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>s</w:t>
                        </w:r>
                        <w:r w:rsidR="00530B38" w:rsidRPr="00175B1F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 </w:t>
                        </w:r>
                        <w:r w:rsidR="00CA27F9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>52-54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61DA1152" w14:textId="60EC7E88" w:rsidR="00530B38" w:rsidRPr="00AC02D4" w:rsidRDefault="002447A7" w:rsidP="0006480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</w:pPr>
                        <w:sdt>
                          <w:sdtPr>
                            <w:rPr>
                              <w:rFonts w:ascii="Arial Narrow" w:hAnsi="Arial Narrow" w:cs="Arial"/>
                              <w:color w:val="auto"/>
                              <w:kern w:val="0"/>
                              <w:sz w:val="22"/>
                              <w:szCs w:val="22"/>
                            </w:rPr>
                            <w:id w:val="152204722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530B38" w:rsidRPr="008147D3">
                              <w:rPr>
                                <w:rFonts w:ascii="Segoe UI Symbol" w:hAnsi="Segoe UI Symbol" w:cs="Segoe UI Symbo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☐</w:t>
                            </w:r>
                          </w:sdtContent>
                        </w:sdt>
                        <w:r w:rsidR="00530B38" w:rsidRPr="008147D3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 </w:t>
                        </w:r>
                        <w:r w:rsidR="00CA27F9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>Jeremiah 3</w:t>
                        </w:r>
                      </w:p>
                    </w:tc>
                  </w:tr>
                  <w:tr w:rsidR="00530B38" w14:paraId="26D2ED60" w14:textId="77777777" w:rsidTr="00BB1FAE">
                    <w:trPr>
                      <w:trHeight w:val="190"/>
                    </w:trPr>
                    <w:tc>
                      <w:tcPr>
                        <w:tcW w:w="585" w:type="dxa"/>
                        <w:vMerge/>
                        <w:tcBorders>
                          <w:bottom w:val="single" w:sz="4" w:space="0" w:color="auto"/>
                        </w:tcBorders>
                      </w:tcPr>
                      <w:p w14:paraId="30BB7C79" w14:textId="77777777" w:rsidR="00530B38" w:rsidRDefault="00530B38" w:rsidP="00064809">
                        <w:pPr>
                          <w:tabs>
                            <w:tab w:val="left" w:pos="1414"/>
                          </w:tabs>
                          <w:jc w:val="center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23A2EB7A" w14:textId="413D18BE" w:rsidR="00530B38" w:rsidRPr="00AC02D4" w:rsidRDefault="002447A7" w:rsidP="0006480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</w:pPr>
                        <w:sdt>
                          <w:sdtPr>
                            <w:rPr>
                              <w:rFonts w:ascii="Arial Narrow" w:hAnsi="Arial Narrow" w:cs="Arial"/>
                              <w:color w:val="auto"/>
                              <w:kern w:val="0"/>
                              <w:sz w:val="22"/>
                              <w:szCs w:val="22"/>
                            </w:rPr>
                            <w:id w:val="21270368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530B38" w:rsidRPr="008147D3">
                              <w:rPr>
                                <w:rFonts w:ascii="Segoe UI Symbol" w:hAnsi="Segoe UI Symbol" w:cs="Segoe UI Symbo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☐</w:t>
                            </w:r>
                          </w:sdtContent>
                        </w:sdt>
                        <w:r w:rsidR="00530B38" w:rsidRPr="008147D3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 </w:t>
                        </w:r>
                        <w:r w:rsidR="00CA27F9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>Job 6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3C305FAB" w14:textId="7ED4577B" w:rsidR="00530B38" w:rsidRPr="00AC02D4" w:rsidRDefault="002447A7" w:rsidP="0006480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</w:pPr>
                        <w:sdt>
                          <w:sdtPr>
                            <w:rPr>
                              <w:rFonts w:ascii="Arial Narrow" w:hAnsi="Arial Narrow" w:cs="Arial"/>
                              <w:color w:val="auto"/>
                              <w:kern w:val="0"/>
                              <w:sz w:val="22"/>
                              <w:szCs w:val="22"/>
                            </w:rPr>
                            <w:id w:val="-93451206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530B38" w:rsidRPr="008147D3">
                              <w:rPr>
                                <w:rFonts w:ascii="Segoe UI Symbol" w:hAnsi="Segoe UI Symbol" w:cs="Segoe UI Symbo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☐</w:t>
                            </w:r>
                          </w:sdtContent>
                        </w:sdt>
                        <w:r w:rsidR="00530B38" w:rsidRPr="008147D3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 </w:t>
                        </w:r>
                        <w:r w:rsidR="00530B38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John </w:t>
                        </w:r>
                        <w:r w:rsidR="00CA27F9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  <w:tr w:rsidR="00530B38" w14:paraId="7D6CD0C7" w14:textId="77777777" w:rsidTr="00BB1FAE">
                    <w:trPr>
                      <w:trHeight w:val="197"/>
                    </w:trPr>
                    <w:tc>
                      <w:tcPr>
                        <w:tcW w:w="585" w:type="dxa"/>
                        <w:vMerge w:val="restart"/>
                        <w:tcBorders>
                          <w:top w:val="single" w:sz="4" w:space="0" w:color="auto"/>
                        </w:tcBorders>
                      </w:tcPr>
                      <w:p w14:paraId="04E955F1" w14:textId="76C70AEE" w:rsidR="00530B38" w:rsidRPr="00AE73F2" w:rsidRDefault="00530B38" w:rsidP="00064809">
                        <w:pPr>
                          <w:tabs>
                            <w:tab w:val="left" w:pos="1414"/>
                          </w:tabs>
                          <w:jc w:val="center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May </w:t>
                        </w:r>
                        <w:r w:rsidR="00CA27F9"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>23</w:t>
                        </w:r>
                        <w:r w:rsidR="00CA27F9" w:rsidRPr="00CA27F9"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  <w:vertAlign w:val="superscript"/>
                          </w:rPr>
                          <w:t>rd</w:t>
                        </w:r>
                        <w:r w:rsidR="00CA27F9"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0692BEC5" w14:textId="28E7A023" w:rsidR="00530B38" w:rsidRPr="00AC02D4" w:rsidRDefault="002447A7" w:rsidP="0006480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</w:pPr>
                        <w:sdt>
                          <w:sdtPr>
                            <w:rPr>
                              <w:rFonts w:ascii="Arial Narrow" w:hAnsi="Arial Narrow" w:cs="Arial"/>
                              <w:color w:val="auto"/>
                              <w:kern w:val="0"/>
                              <w:sz w:val="22"/>
                              <w:szCs w:val="22"/>
                            </w:rPr>
                            <w:id w:val="-175944731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530B38" w:rsidRPr="008147D3">
                              <w:rPr>
                                <w:rFonts w:ascii="Segoe UI Symbol" w:hAnsi="Segoe UI Symbol" w:cs="Segoe UI Symbo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☐</w:t>
                            </w:r>
                          </w:sdtContent>
                        </w:sdt>
                        <w:r w:rsidR="00530B38" w:rsidRPr="008147D3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 </w:t>
                        </w:r>
                        <w:r w:rsidR="00CA27F9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>Exodus 35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46AD323B" w14:textId="08B0A1D3" w:rsidR="00530B38" w:rsidRPr="00AC02D4" w:rsidRDefault="002447A7" w:rsidP="0006480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</w:pPr>
                        <w:sdt>
                          <w:sdtPr>
                            <w:rPr>
                              <w:rFonts w:ascii="Arial Narrow" w:hAnsi="Arial Narrow" w:cs="Arial"/>
                              <w:color w:val="auto"/>
                              <w:kern w:val="0"/>
                              <w:sz w:val="22"/>
                              <w:szCs w:val="22"/>
                            </w:rPr>
                            <w:id w:val="47033464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530B38" w:rsidRPr="008147D3">
                              <w:rPr>
                                <w:rFonts w:ascii="Segoe UI Symbol" w:hAnsi="Segoe UI Symbol" w:cs="Segoe UI Symbo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☐</w:t>
                            </w:r>
                          </w:sdtContent>
                        </w:sdt>
                        <w:r w:rsidR="00530B38" w:rsidRPr="008147D3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 </w:t>
                        </w:r>
                        <w:r w:rsidR="00CA27F9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>Jere. 4</w:t>
                        </w:r>
                      </w:p>
                    </w:tc>
                  </w:tr>
                  <w:tr w:rsidR="00530B38" w14:paraId="2AC388F8" w14:textId="77777777" w:rsidTr="00BB1FAE">
                    <w:trPr>
                      <w:trHeight w:val="197"/>
                    </w:trPr>
                    <w:tc>
                      <w:tcPr>
                        <w:tcW w:w="585" w:type="dxa"/>
                        <w:vMerge/>
                        <w:tcBorders>
                          <w:bottom w:val="single" w:sz="4" w:space="0" w:color="auto"/>
                        </w:tcBorders>
                      </w:tcPr>
                      <w:p w14:paraId="52927035" w14:textId="77777777" w:rsidR="00530B38" w:rsidRDefault="00530B38" w:rsidP="00064809">
                        <w:pPr>
                          <w:tabs>
                            <w:tab w:val="left" w:pos="1414"/>
                          </w:tabs>
                          <w:jc w:val="center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56E77C4A" w14:textId="1660EFB9" w:rsidR="00530B38" w:rsidRPr="00AC02D4" w:rsidRDefault="002447A7" w:rsidP="0006480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</w:pPr>
                        <w:sdt>
                          <w:sdtPr>
                            <w:rPr>
                              <w:rFonts w:ascii="Arial Narrow" w:hAnsi="Arial Narrow" w:cs="Arial"/>
                              <w:color w:val="auto"/>
                              <w:kern w:val="0"/>
                              <w:sz w:val="22"/>
                              <w:szCs w:val="22"/>
                            </w:rPr>
                            <w:id w:val="-67233002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530B38" w:rsidRPr="008147D3">
                              <w:rPr>
                                <w:rFonts w:ascii="Segoe UI Symbol" w:hAnsi="Segoe UI Symbol" w:cs="Segoe UI Symbo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☐</w:t>
                            </w:r>
                          </w:sdtContent>
                        </w:sdt>
                        <w:r w:rsidR="00530B38" w:rsidRPr="008147D3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 </w:t>
                        </w:r>
                        <w:r w:rsidR="00CA27F9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>Job 7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09981753" w14:textId="7392DB53" w:rsidR="00530B38" w:rsidRPr="00AC02D4" w:rsidRDefault="002447A7" w:rsidP="0006480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</w:pPr>
                        <w:sdt>
                          <w:sdtPr>
                            <w:rPr>
                              <w:rFonts w:ascii="Arial Narrow" w:hAnsi="Arial Narrow" w:cs="Arial"/>
                              <w:color w:val="auto"/>
                              <w:kern w:val="0"/>
                              <w:sz w:val="22"/>
                              <w:szCs w:val="22"/>
                            </w:rPr>
                            <w:id w:val="199628701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530B38" w:rsidRPr="008147D3">
                              <w:rPr>
                                <w:rFonts w:ascii="Segoe UI Symbol" w:hAnsi="Segoe UI Symbol" w:cs="Segoe UI Symbo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☐</w:t>
                            </w:r>
                          </w:sdtContent>
                        </w:sdt>
                        <w:r w:rsidR="00530B38" w:rsidRPr="008147D3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 </w:t>
                        </w:r>
                        <w:r w:rsidR="00530B38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John </w:t>
                        </w:r>
                        <w:r w:rsidR="00CA27F9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>21</w:t>
                        </w:r>
                      </w:p>
                    </w:tc>
                  </w:tr>
                  <w:tr w:rsidR="00530B38" w14:paraId="01359011" w14:textId="77777777" w:rsidTr="00BB1FAE">
                    <w:trPr>
                      <w:trHeight w:val="197"/>
                    </w:trPr>
                    <w:tc>
                      <w:tcPr>
                        <w:tcW w:w="585" w:type="dxa"/>
                        <w:vMerge w:val="restart"/>
                        <w:tcBorders>
                          <w:top w:val="single" w:sz="4" w:space="0" w:color="auto"/>
                        </w:tcBorders>
                      </w:tcPr>
                      <w:p w14:paraId="2A6A6651" w14:textId="52D32F0F" w:rsidR="00530B38" w:rsidRPr="00AE73F2" w:rsidRDefault="00530B38" w:rsidP="00064809">
                        <w:pPr>
                          <w:tabs>
                            <w:tab w:val="left" w:pos="1767"/>
                          </w:tabs>
                          <w:jc w:val="center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May </w:t>
                        </w:r>
                        <w:r w:rsidR="00CA27F9"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>24</w:t>
                        </w:r>
                        <w:r w:rsidRPr="00EA324B"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4EE3EB32" w14:textId="7E3201B9" w:rsidR="00530B38" w:rsidRPr="00AC02D4" w:rsidRDefault="002447A7" w:rsidP="0006480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</w:pPr>
                        <w:sdt>
                          <w:sdtPr>
                            <w:rPr>
                              <w:rFonts w:ascii="Arial Narrow" w:hAnsi="Arial Narrow" w:cs="Arial"/>
                              <w:color w:val="auto"/>
                              <w:kern w:val="0"/>
                              <w:sz w:val="22"/>
                              <w:szCs w:val="22"/>
                            </w:rPr>
                            <w:id w:val="-56788427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530B38" w:rsidRPr="008147D3">
                              <w:rPr>
                                <w:rFonts w:ascii="Segoe UI Symbol" w:hAnsi="Segoe UI Symbol" w:cs="Segoe UI Symbo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☐</w:t>
                            </w:r>
                          </w:sdtContent>
                        </w:sdt>
                        <w:r w:rsidR="00530B38" w:rsidRPr="008147D3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 </w:t>
                        </w:r>
                        <w:r w:rsidR="00530B38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>Exod</w:t>
                        </w:r>
                        <w:r w:rsidR="00CA27F9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>. 36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18C2B8BB" w14:textId="2DAA058A" w:rsidR="00530B38" w:rsidRPr="00AC02D4" w:rsidRDefault="002447A7" w:rsidP="0006480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</w:pPr>
                        <w:sdt>
                          <w:sdtPr>
                            <w:rPr>
                              <w:rFonts w:ascii="Arial Narrow" w:hAnsi="Arial Narrow" w:cs="Arial"/>
                              <w:color w:val="auto"/>
                              <w:kern w:val="0"/>
                              <w:sz w:val="22"/>
                              <w:szCs w:val="22"/>
                            </w:rPr>
                            <w:id w:val="-51939757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530B38" w:rsidRPr="008147D3">
                              <w:rPr>
                                <w:rFonts w:ascii="Segoe UI Symbol" w:hAnsi="Segoe UI Symbol" w:cs="Segoe UI Symbo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☐</w:t>
                            </w:r>
                          </w:sdtContent>
                        </w:sdt>
                        <w:r w:rsidR="00530B38" w:rsidRPr="008147D3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 </w:t>
                        </w:r>
                        <w:r w:rsidR="00CA27F9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>Jere. 5</w:t>
                        </w:r>
                      </w:p>
                    </w:tc>
                  </w:tr>
                  <w:tr w:rsidR="00530B38" w14:paraId="6E9FABBB" w14:textId="77777777" w:rsidTr="00BB1FAE">
                    <w:trPr>
                      <w:trHeight w:val="197"/>
                    </w:trPr>
                    <w:tc>
                      <w:tcPr>
                        <w:tcW w:w="585" w:type="dxa"/>
                        <w:vMerge/>
                        <w:tcBorders>
                          <w:bottom w:val="single" w:sz="4" w:space="0" w:color="auto"/>
                        </w:tcBorders>
                      </w:tcPr>
                      <w:p w14:paraId="7EE47D24" w14:textId="77777777" w:rsidR="00530B38" w:rsidRDefault="00530B38" w:rsidP="00064809">
                        <w:pPr>
                          <w:tabs>
                            <w:tab w:val="left" w:pos="1767"/>
                          </w:tabs>
                          <w:jc w:val="center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1EA1CB49" w14:textId="08CCFE5C" w:rsidR="00530B38" w:rsidRPr="00AC02D4" w:rsidRDefault="002447A7" w:rsidP="0006480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</w:pPr>
                        <w:sdt>
                          <w:sdtPr>
                            <w:rPr>
                              <w:rFonts w:ascii="Arial Narrow" w:hAnsi="Arial Narrow" w:cs="Arial"/>
                              <w:color w:val="auto"/>
                              <w:kern w:val="0"/>
                              <w:sz w:val="22"/>
                              <w:szCs w:val="22"/>
                            </w:rPr>
                            <w:id w:val="-117611005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530B38" w:rsidRPr="008147D3">
                              <w:rPr>
                                <w:rFonts w:ascii="Segoe UI Symbol" w:hAnsi="Segoe UI Symbol" w:cs="Segoe UI Symbo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☐</w:t>
                            </w:r>
                          </w:sdtContent>
                        </w:sdt>
                        <w:r w:rsidR="00530B38" w:rsidRPr="008147D3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 </w:t>
                        </w:r>
                        <w:r w:rsidR="00530B38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Job </w:t>
                        </w:r>
                        <w:r w:rsidR="00CA27F9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4000829E" w14:textId="546622DE" w:rsidR="00530B38" w:rsidRPr="00AC02D4" w:rsidRDefault="002447A7" w:rsidP="0006480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</w:pPr>
                        <w:sdt>
                          <w:sdtPr>
                            <w:rPr>
                              <w:rFonts w:ascii="Arial Narrow" w:hAnsi="Arial Narrow" w:cs="Arial"/>
                              <w:color w:val="auto"/>
                              <w:kern w:val="0"/>
                              <w:sz w:val="22"/>
                              <w:szCs w:val="22"/>
                            </w:rPr>
                            <w:id w:val="14163651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530B38" w:rsidRPr="008147D3">
                              <w:rPr>
                                <w:rFonts w:ascii="Segoe UI Symbol" w:hAnsi="Segoe UI Symbol" w:cs="Segoe UI Symbo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☐</w:t>
                            </w:r>
                          </w:sdtContent>
                        </w:sdt>
                        <w:r w:rsidR="00530B38" w:rsidRPr="008147D3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 </w:t>
                        </w:r>
                        <w:r w:rsidR="00CA27F9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>Acts 1</w:t>
                        </w:r>
                      </w:p>
                    </w:tc>
                  </w:tr>
                  <w:tr w:rsidR="00530B38" w14:paraId="3598735C" w14:textId="77777777" w:rsidTr="00BB1FAE">
                    <w:trPr>
                      <w:trHeight w:val="190"/>
                    </w:trPr>
                    <w:tc>
                      <w:tcPr>
                        <w:tcW w:w="585" w:type="dxa"/>
                        <w:vMerge w:val="restart"/>
                        <w:tcBorders>
                          <w:top w:val="single" w:sz="4" w:space="0" w:color="auto"/>
                        </w:tcBorders>
                      </w:tcPr>
                      <w:p w14:paraId="7E8C17F2" w14:textId="643A4FF5" w:rsidR="00530B38" w:rsidRPr="00AE73F2" w:rsidRDefault="00530B38" w:rsidP="00064809">
                        <w:pPr>
                          <w:tabs>
                            <w:tab w:val="left" w:pos="2037"/>
                          </w:tabs>
                          <w:jc w:val="center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May </w:t>
                        </w:r>
                        <w:r w:rsidR="00CA27F9"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>25</w:t>
                        </w:r>
                        <w:r w:rsidRPr="00064809"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5F7F9839" w14:textId="63F841D6" w:rsidR="00530B38" w:rsidRPr="00AC02D4" w:rsidRDefault="002447A7" w:rsidP="0006480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</w:pPr>
                        <w:sdt>
                          <w:sdtPr>
                            <w:rPr>
                              <w:rFonts w:ascii="Arial Narrow" w:hAnsi="Arial Narrow" w:cs="Arial"/>
                              <w:color w:val="auto"/>
                              <w:kern w:val="0"/>
                              <w:sz w:val="22"/>
                              <w:szCs w:val="22"/>
                            </w:rPr>
                            <w:id w:val="145475353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530B38" w:rsidRPr="008147D3">
                              <w:rPr>
                                <w:rFonts w:ascii="Segoe UI Symbol" w:hAnsi="Segoe UI Symbol" w:cs="Segoe UI Symbo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☐</w:t>
                            </w:r>
                          </w:sdtContent>
                        </w:sdt>
                        <w:r w:rsidR="00530B38" w:rsidRPr="008147D3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 </w:t>
                        </w:r>
                        <w:r w:rsidR="00530B38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Exod. </w:t>
                        </w:r>
                        <w:r w:rsidR="00CA27F9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>37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3CFF9F8B" w14:textId="24FE0A97" w:rsidR="00530B38" w:rsidRPr="00AC02D4" w:rsidRDefault="002447A7" w:rsidP="0006480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</w:pPr>
                        <w:sdt>
                          <w:sdtPr>
                            <w:rPr>
                              <w:rFonts w:ascii="Arial Narrow" w:hAnsi="Arial Narrow" w:cs="Arial"/>
                              <w:color w:val="auto"/>
                              <w:kern w:val="0"/>
                              <w:sz w:val="22"/>
                              <w:szCs w:val="22"/>
                            </w:rPr>
                            <w:id w:val="-212461414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530B38" w:rsidRPr="008147D3">
                              <w:rPr>
                                <w:rFonts w:ascii="Segoe UI Symbol" w:hAnsi="Segoe UI Symbol" w:cs="Segoe UI Symbo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☐</w:t>
                            </w:r>
                          </w:sdtContent>
                        </w:sdt>
                        <w:r w:rsidR="00530B38" w:rsidRPr="008147D3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 </w:t>
                        </w:r>
                        <w:r w:rsidR="00CA27F9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>Jere. 6</w:t>
                        </w:r>
                      </w:p>
                    </w:tc>
                  </w:tr>
                  <w:tr w:rsidR="00530B38" w14:paraId="501926DF" w14:textId="77777777" w:rsidTr="00BB1FAE">
                    <w:trPr>
                      <w:trHeight w:val="190"/>
                    </w:trPr>
                    <w:tc>
                      <w:tcPr>
                        <w:tcW w:w="585" w:type="dxa"/>
                        <w:vMerge/>
                        <w:tcBorders>
                          <w:bottom w:val="single" w:sz="4" w:space="0" w:color="auto"/>
                        </w:tcBorders>
                      </w:tcPr>
                      <w:p w14:paraId="348E5E6C" w14:textId="77777777" w:rsidR="00530B38" w:rsidRDefault="00530B38" w:rsidP="00064809">
                        <w:pPr>
                          <w:tabs>
                            <w:tab w:val="left" w:pos="2037"/>
                          </w:tabs>
                          <w:jc w:val="center"/>
                          <w:rPr>
                            <w:rFonts w:ascii="Arial" w:hAnsi="Arial" w:cs="Arial"/>
                            <w:color w:val="000000"/>
                            <w:kern w:val="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54C93272" w14:textId="4924342A" w:rsidR="00530B38" w:rsidRPr="00AC02D4" w:rsidRDefault="002447A7" w:rsidP="0006480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</w:pPr>
                        <w:sdt>
                          <w:sdtPr>
                            <w:rPr>
                              <w:rFonts w:ascii="Arial Narrow" w:hAnsi="Arial Narrow" w:cs="Arial"/>
                              <w:color w:val="auto"/>
                              <w:kern w:val="0"/>
                              <w:sz w:val="22"/>
                              <w:szCs w:val="22"/>
                            </w:rPr>
                            <w:id w:val="-180044772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530B38" w:rsidRPr="008147D3">
                              <w:rPr>
                                <w:rFonts w:ascii="Segoe UI Symbol" w:hAnsi="Segoe UI Symbol" w:cs="Segoe UI Symbo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☐</w:t>
                            </w:r>
                          </w:sdtContent>
                        </w:sdt>
                        <w:r w:rsidR="00530B38" w:rsidRPr="008147D3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 </w:t>
                        </w:r>
                        <w:r w:rsidR="00530B38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Job </w:t>
                        </w:r>
                        <w:r w:rsidR="00CA27F9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45A117C1" w14:textId="0CA89276" w:rsidR="00530B38" w:rsidRPr="00AC02D4" w:rsidRDefault="002447A7" w:rsidP="0006480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</w:pPr>
                        <w:sdt>
                          <w:sdtPr>
                            <w:rPr>
                              <w:rFonts w:ascii="Arial Narrow" w:hAnsi="Arial Narrow" w:cs="Arial"/>
                              <w:color w:val="auto"/>
                              <w:kern w:val="0"/>
                              <w:sz w:val="22"/>
                              <w:szCs w:val="22"/>
                            </w:rPr>
                            <w:id w:val="114670480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530B38" w:rsidRPr="008147D3">
                              <w:rPr>
                                <w:rFonts w:ascii="Segoe UI Symbol" w:hAnsi="Segoe UI Symbol" w:cs="Segoe UI Symbo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☐</w:t>
                            </w:r>
                          </w:sdtContent>
                        </w:sdt>
                        <w:r w:rsidR="00530B38" w:rsidRPr="008147D3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 </w:t>
                        </w:r>
                        <w:r w:rsidR="00CA27F9"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>Acts 2:1-41</w:t>
                        </w:r>
                      </w:p>
                    </w:tc>
                  </w:tr>
                  <w:tr w:rsidR="00CA27F9" w14:paraId="2F809C14" w14:textId="77777777" w:rsidTr="00DE6229">
                    <w:trPr>
                      <w:trHeight w:val="515"/>
                    </w:trPr>
                    <w:tc>
                      <w:tcPr>
                        <w:tcW w:w="4005" w:type="dxa"/>
                        <w:gridSpan w:val="3"/>
                        <w:tcBorders>
                          <w:top w:val="single" w:sz="4" w:space="0" w:color="auto"/>
                        </w:tcBorders>
                      </w:tcPr>
                      <w:p w14:paraId="642661BE" w14:textId="142C7B98" w:rsidR="00CA27F9" w:rsidRPr="008147D3" w:rsidRDefault="00CA27F9" w:rsidP="0006480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Only twenty-five readings are slated per month </w:t>
                        </w:r>
                        <w:proofErr w:type="gramStart"/>
                        <w:r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>in order to</w:t>
                        </w:r>
                        <w:proofErr w:type="gramEnd"/>
                        <w:r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 provide more flexibility in daily devotions. </w:t>
                        </w:r>
                        <w:proofErr w:type="gramStart"/>
                        <w:r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>So</w:t>
                        </w:r>
                        <w:proofErr w:type="gramEnd"/>
                        <w:r>
                          <w:rPr>
                            <w:rFonts w:ascii="Arial Narrow" w:hAnsi="Arial Narrow" w:cs="Arial"/>
                            <w:color w:val="auto"/>
                            <w:kern w:val="0"/>
                            <w:sz w:val="22"/>
                            <w:szCs w:val="22"/>
                          </w:rPr>
                          <w:t xml:space="preserve"> if you are behind, jump in and catch up.</w:t>
                        </w:r>
                      </w:p>
                    </w:tc>
                  </w:tr>
                </w:tbl>
                <w:p w14:paraId="6B4AF5E3" w14:textId="359F92BE" w:rsidR="00530B38" w:rsidRPr="00CB36EA" w:rsidRDefault="00530B38" w:rsidP="00C8618F">
                  <w:pPr>
                    <w:rPr>
                      <w:rFonts w:ascii="Arial Rounded MT Bold" w:hAnsi="Arial Rounded MT Bold" w:cs="Arial"/>
                    </w:rPr>
                  </w:pPr>
                </w:p>
              </w:tc>
            </w:tr>
            <w:tr w:rsidR="00530B38" w14:paraId="045758CC" w14:textId="77777777" w:rsidTr="00CC1DA7">
              <w:trPr>
                <w:trHeight w:hRule="exact" w:val="360"/>
              </w:trPr>
              <w:tc>
                <w:tcPr>
                  <w:tcW w:w="5000" w:type="pct"/>
                  <w:vAlign w:val="bottom"/>
                </w:tcPr>
                <w:p w14:paraId="28D7F2E5" w14:textId="77777777" w:rsidR="00530B38" w:rsidRDefault="00530B38" w:rsidP="00CC1DA7">
                  <w:pPr>
                    <w:pStyle w:val="BlockText2"/>
                    <w:ind w:left="60"/>
                    <w:jc w:val="center"/>
                    <w:rPr>
                      <w:rFonts w:ascii="Arial Rounded MT Bold" w:hAnsi="Arial Rounded MT Bold"/>
                      <w:color w:val="auto"/>
                      <w:sz w:val="20"/>
                      <w:szCs w:val="18"/>
                      <w:u w:val="single"/>
                    </w:rPr>
                  </w:pPr>
                  <w:bookmarkStart w:id="0" w:name="_Hlk98750609"/>
                  <w:bookmarkStart w:id="1" w:name="_Hlk90287363"/>
                  <w:r w:rsidRPr="001516A4">
                    <w:rPr>
                      <w:rFonts w:ascii="Arial Rounded MT Bold" w:hAnsi="Arial Rounded MT Bold"/>
                      <w:color w:val="auto"/>
                      <w:sz w:val="20"/>
                      <w:szCs w:val="18"/>
                      <w:u w:val="single"/>
                    </w:rPr>
                    <w:t>Last Week’s Record:</w:t>
                  </w:r>
                </w:p>
                <w:p w14:paraId="7F8DF75B" w14:textId="77777777" w:rsidR="00530B38" w:rsidRPr="001516A4" w:rsidRDefault="00530B38" w:rsidP="00CC1DA7">
                  <w:pPr>
                    <w:jc w:val="center"/>
                    <w:rPr>
                      <w:rFonts w:ascii="Arial Rounded MT Bold" w:hAnsi="Arial Rounded MT Bold"/>
                    </w:rPr>
                  </w:pPr>
                  <w:bookmarkStart w:id="2" w:name="_Hlk65574736"/>
                </w:p>
              </w:tc>
            </w:tr>
            <w:tr w:rsidR="00530B38" w14:paraId="081CE78D" w14:textId="77777777" w:rsidTr="00AF783E">
              <w:trPr>
                <w:trHeight w:hRule="exact" w:val="1080"/>
              </w:trPr>
              <w:tc>
                <w:tcPr>
                  <w:tcW w:w="5000" w:type="pct"/>
                  <w:tcBorders>
                    <w:bottom w:val="single" w:sz="4" w:space="0" w:color="auto"/>
                  </w:tcBorders>
                </w:tcPr>
                <w:p w14:paraId="711C33C1" w14:textId="52CFEA08" w:rsidR="00530B38" w:rsidRDefault="007F6D69" w:rsidP="00AF783E">
                  <w:pPr>
                    <w:jc w:val="center"/>
                    <w:rPr>
                      <w:rFonts w:ascii="Californian FB" w:hAnsi="Californian FB" w:cs="Arial"/>
                      <w:sz w:val="22"/>
                      <w:szCs w:val="22"/>
                    </w:rPr>
                  </w:pPr>
                  <w:r>
                    <w:rPr>
                      <w:rFonts w:ascii="Californian FB" w:hAnsi="Californian FB" w:cs="Arial"/>
                      <w:sz w:val="22"/>
                      <w:szCs w:val="22"/>
                    </w:rPr>
                    <w:t>Contributions have</w:t>
                  </w:r>
                  <w:r w:rsidR="00530B38" w:rsidRPr="00C8618F">
                    <w:rPr>
                      <w:rFonts w:ascii="Californian FB" w:hAnsi="Californian FB" w:cs="Arial"/>
                      <w:sz w:val="22"/>
                      <w:szCs w:val="22"/>
                    </w:rPr>
                    <w:t xml:space="preserve"> been made to our church this week</w:t>
                  </w:r>
                  <w:r w:rsidR="00530B38">
                    <w:rPr>
                      <w:rFonts w:ascii="Californian FB" w:hAnsi="Californian FB" w:cs="Arial"/>
                      <w:sz w:val="22"/>
                      <w:szCs w:val="22"/>
                    </w:rPr>
                    <w:t xml:space="preserve"> toward the </w:t>
                  </w:r>
                  <w:r w:rsidR="00E16A48">
                    <w:rPr>
                      <w:rFonts w:ascii="Californian FB" w:hAnsi="Californian FB" w:cs="Arial"/>
                      <w:sz w:val="22"/>
                      <w:szCs w:val="22"/>
                    </w:rPr>
                    <w:t>Parking Lot</w:t>
                  </w:r>
                </w:p>
                <w:p w14:paraId="1A0703E0" w14:textId="5CDF61EF" w:rsidR="00530B38" w:rsidRPr="00C8618F" w:rsidRDefault="00530B38" w:rsidP="00AF783E">
                  <w:pPr>
                    <w:jc w:val="center"/>
                    <w:rPr>
                      <w:rFonts w:ascii="Californian FB" w:hAnsi="Californian FB" w:cs="Arial"/>
                      <w:sz w:val="22"/>
                      <w:szCs w:val="22"/>
                    </w:rPr>
                  </w:pPr>
                  <w:r>
                    <w:rPr>
                      <w:rFonts w:ascii="Californian FB" w:hAnsi="Californian FB" w:cs="Arial"/>
                      <w:b/>
                      <w:bCs/>
                      <w:sz w:val="22"/>
                      <w:szCs w:val="22"/>
                    </w:rPr>
                    <w:t>I</w:t>
                  </w:r>
                  <w:r w:rsidRPr="00CC1DA7">
                    <w:rPr>
                      <w:rFonts w:ascii="Californian FB" w:hAnsi="Californian FB" w:cs="Arial"/>
                      <w:b/>
                      <w:bCs/>
                      <w:sz w:val="22"/>
                      <w:szCs w:val="22"/>
                    </w:rPr>
                    <w:t xml:space="preserve">n </w:t>
                  </w:r>
                  <w:r>
                    <w:rPr>
                      <w:rFonts w:ascii="Californian FB" w:hAnsi="Californian FB" w:cs="Arial"/>
                      <w:b/>
                      <w:bCs/>
                      <w:sz w:val="22"/>
                      <w:szCs w:val="22"/>
                    </w:rPr>
                    <w:t>L</w:t>
                  </w:r>
                  <w:r w:rsidRPr="00CC1DA7">
                    <w:rPr>
                      <w:rFonts w:ascii="Californian FB" w:hAnsi="Californian FB" w:cs="Arial"/>
                      <w:b/>
                      <w:bCs/>
                      <w:sz w:val="22"/>
                      <w:szCs w:val="22"/>
                    </w:rPr>
                    <w:t xml:space="preserve">oving </w:t>
                  </w:r>
                  <w:r>
                    <w:rPr>
                      <w:rFonts w:ascii="Californian FB" w:hAnsi="Californian FB" w:cs="Arial"/>
                      <w:b/>
                      <w:bCs/>
                      <w:sz w:val="22"/>
                      <w:szCs w:val="22"/>
                    </w:rPr>
                    <w:t>M</w:t>
                  </w:r>
                  <w:r w:rsidRPr="00CC1DA7">
                    <w:rPr>
                      <w:rFonts w:ascii="Californian FB" w:hAnsi="Californian FB" w:cs="Arial"/>
                      <w:b/>
                      <w:bCs/>
                      <w:sz w:val="22"/>
                      <w:szCs w:val="22"/>
                    </w:rPr>
                    <w:t xml:space="preserve">emory </w:t>
                  </w:r>
                  <w:r>
                    <w:rPr>
                      <w:rFonts w:ascii="Californian FB" w:hAnsi="Californian FB" w:cs="Arial"/>
                      <w:b/>
                      <w:bCs/>
                      <w:sz w:val="22"/>
                      <w:szCs w:val="22"/>
                    </w:rPr>
                    <w:t>O</w:t>
                  </w:r>
                  <w:r w:rsidRPr="00CC1DA7">
                    <w:rPr>
                      <w:rFonts w:ascii="Californian FB" w:hAnsi="Californian FB" w:cs="Arial"/>
                      <w:b/>
                      <w:bCs/>
                      <w:sz w:val="22"/>
                      <w:szCs w:val="22"/>
                    </w:rPr>
                    <w:t>f:</w:t>
                  </w:r>
                </w:p>
                <w:p w14:paraId="27306EF1" w14:textId="32F6FF46" w:rsidR="00530B38" w:rsidRPr="00314F95" w:rsidRDefault="00E16A48" w:rsidP="00AF783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Californian FB" w:hAnsi="Californian FB" w:cs="Arial"/>
                      <w:b/>
                      <w:bCs/>
                      <w:sz w:val="24"/>
                      <w:szCs w:val="24"/>
                    </w:rPr>
                    <w:t xml:space="preserve">Paul </w:t>
                  </w:r>
                  <w:proofErr w:type="spellStart"/>
                  <w:r>
                    <w:rPr>
                      <w:rFonts w:ascii="Californian FB" w:hAnsi="Californian FB" w:cs="Arial"/>
                      <w:b/>
                      <w:bCs/>
                      <w:sz w:val="24"/>
                      <w:szCs w:val="24"/>
                    </w:rPr>
                    <w:t>Cubine</w:t>
                  </w:r>
                  <w:proofErr w:type="spellEnd"/>
                  <w:r>
                    <w:rPr>
                      <w:rFonts w:ascii="Californian FB" w:hAnsi="Californian FB" w:cs="Arial"/>
                      <w:b/>
                      <w:bCs/>
                      <w:sz w:val="24"/>
                      <w:szCs w:val="24"/>
                    </w:rPr>
                    <w:t xml:space="preserve"> and Fred Lanham</w:t>
                  </w:r>
                </w:p>
              </w:tc>
            </w:tr>
            <w:tr w:rsidR="00530B38" w14:paraId="1CF3BA8F" w14:textId="77777777" w:rsidTr="003615C1">
              <w:trPr>
                <w:trHeight w:hRule="exact" w:val="523"/>
              </w:trPr>
              <w:tc>
                <w:tcPr>
                  <w:tcW w:w="5000" w:type="pct"/>
                  <w:tcBorders>
                    <w:top w:val="single" w:sz="4" w:space="0" w:color="auto"/>
                  </w:tcBorders>
                  <w:vAlign w:val="center"/>
                </w:tcPr>
                <w:p w14:paraId="7473B7D2" w14:textId="6E0A45EA" w:rsidR="00530B38" w:rsidRDefault="00530B38" w:rsidP="00305BBA">
                  <w:pPr>
                    <w:pStyle w:val="NoSpacing"/>
                    <w:rPr>
                      <w:rFonts w:ascii="Arial" w:hAnsi="Arial" w:cs="Arial"/>
                    </w:rPr>
                  </w:pPr>
                  <w:bookmarkStart w:id="3" w:name="_Hlk56514499"/>
                  <w:r>
                    <w:rPr>
                      <w:rFonts w:ascii="Arial" w:hAnsi="Arial" w:cs="Arial"/>
                    </w:rPr>
                    <w:t>Budget Needed Weekly: $4662</w:t>
                  </w:r>
                </w:p>
                <w:p w14:paraId="165FF691" w14:textId="0CDCEB56" w:rsidR="00530B38" w:rsidRDefault="00530B38" w:rsidP="00305BBA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Budget Gifts Received: $</w:t>
                  </w:r>
                  <w:r w:rsidR="007F6D69">
                    <w:rPr>
                      <w:rFonts w:ascii="Arial" w:hAnsi="Arial" w:cs="Arial"/>
                    </w:rPr>
                    <w:t>2403</w:t>
                  </w:r>
                </w:p>
                <w:p w14:paraId="705F8EBC" w14:textId="77777777" w:rsidR="00530B38" w:rsidRPr="00314F95" w:rsidRDefault="00530B38" w:rsidP="00305BBA">
                  <w:pPr>
                    <w:pStyle w:val="NoSpacing"/>
                    <w:rPr>
                      <w:rFonts w:ascii="Arial" w:hAnsi="Arial" w:cs="Arial"/>
                    </w:rPr>
                  </w:pPr>
                </w:p>
              </w:tc>
            </w:tr>
            <w:tr w:rsidR="00530B38" w14:paraId="3E273561" w14:textId="77777777" w:rsidTr="00AF783E">
              <w:trPr>
                <w:trHeight w:val="1782"/>
              </w:trPr>
              <w:tc>
                <w:tcPr>
                  <w:tcW w:w="5000" w:type="pct"/>
                </w:tcPr>
                <w:p w14:paraId="49DB1AFF" w14:textId="1E850A12" w:rsidR="00530B38" w:rsidRDefault="00530B38" w:rsidP="00305BBA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Designated Gifts:</w:t>
                  </w:r>
                </w:p>
                <w:p w14:paraId="70E01C8B" w14:textId="326F1005" w:rsidR="007F6D69" w:rsidRDefault="007F6D69" w:rsidP="00305BBA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Annie Armstrong - $40</w:t>
                  </w:r>
                </w:p>
                <w:p w14:paraId="702D92AC" w14:textId="30AF538D" w:rsidR="00530B38" w:rsidRDefault="00530B38" w:rsidP="00305BBA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Gym Floor - $</w:t>
                  </w:r>
                  <w:r w:rsidR="007F6D69">
                    <w:rPr>
                      <w:rFonts w:ascii="Arial" w:hAnsi="Arial" w:cs="Arial"/>
                    </w:rPr>
                    <w:t>25</w:t>
                  </w:r>
                </w:p>
                <w:p w14:paraId="3C42897E" w14:textId="7CFDB1A5" w:rsidR="00530B38" w:rsidRDefault="00530B38" w:rsidP="00305BBA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Hispanic Min. Offering - $</w:t>
                  </w:r>
                  <w:r w:rsidR="007F6D69">
                    <w:rPr>
                      <w:rFonts w:ascii="Arial" w:hAnsi="Arial" w:cs="Arial"/>
                    </w:rPr>
                    <w:t>572</w:t>
                  </w:r>
                </w:p>
                <w:p w14:paraId="49CAF56E" w14:textId="6827DE12" w:rsidR="00530B38" w:rsidRDefault="007F6D69" w:rsidP="00305BBA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Kids Camp Fundraiser - $257</w:t>
                  </w:r>
                </w:p>
                <w:p w14:paraId="5C7F4BDA" w14:textId="6061AF0A" w:rsidR="007F6D69" w:rsidRDefault="007F6D69" w:rsidP="00305BBA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Operation Christmas Child - $50</w:t>
                  </w:r>
                </w:p>
                <w:p w14:paraId="3549B559" w14:textId="648D1E83" w:rsidR="00530B38" w:rsidRDefault="00530B38" w:rsidP="00305BBA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Parking Lot - $1</w:t>
                  </w:r>
                  <w:r w:rsidR="007F6D69">
                    <w:rPr>
                      <w:rFonts w:ascii="Arial" w:hAnsi="Arial" w:cs="Arial"/>
                    </w:rPr>
                    <w:t>50</w:t>
                  </w:r>
                </w:p>
                <w:p w14:paraId="36402AEA" w14:textId="7FC29DAC" w:rsidR="00530B38" w:rsidRDefault="007F6D69" w:rsidP="00305BBA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Youth Camp - $482</w:t>
                  </w:r>
                </w:p>
                <w:p w14:paraId="29305485" w14:textId="65897A53" w:rsidR="00530B38" w:rsidRPr="007369A2" w:rsidRDefault="00530B38" w:rsidP="00B23BDC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Total Received: $</w:t>
                  </w:r>
                  <w:r w:rsidR="007F6D69">
                    <w:rPr>
                      <w:rFonts w:ascii="Arial" w:hAnsi="Arial" w:cs="Arial"/>
                      <w:b/>
                      <w:bCs/>
                    </w:rPr>
                    <w:t>3979</w:t>
                  </w:r>
                </w:p>
              </w:tc>
            </w:tr>
            <w:bookmarkEnd w:id="0"/>
            <w:bookmarkEnd w:id="1"/>
            <w:bookmarkEnd w:id="2"/>
            <w:bookmarkEnd w:id="3"/>
          </w:tbl>
          <w:p w14:paraId="381752BF" w14:textId="00BEF7F6" w:rsidR="00530B38" w:rsidRDefault="00530B38" w:rsidP="003E223E">
            <w:pPr>
              <w:spacing w:after="160" w:line="259" w:lineRule="auto"/>
              <w:jc w:val="center"/>
            </w:pPr>
          </w:p>
        </w:tc>
      </w:tr>
      <w:tr w:rsidR="00037F8B" w14:paraId="04CD2B0B" w14:textId="77777777" w:rsidTr="002447A7">
        <w:trPr>
          <w:trHeight w:val="2943"/>
        </w:trPr>
        <w:tc>
          <w:tcPr>
            <w:tcW w:w="4176" w:type="dxa"/>
            <w:vMerge/>
          </w:tcPr>
          <w:p w14:paraId="5EBBBAFB" w14:textId="77777777" w:rsidR="00037F8B" w:rsidRDefault="00037F8B" w:rsidP="00687FC0">
            <w:pPr>
              <w:pStyle w:val="Heading1"/>
              <w:ind w:left="-180"/>
              <w:jc w:val="center"/>
              <w:rPr>
                <w:noProof/>
              </w:rPr>
            </w:pPr>
          </w:p>
        </w:tc>
        <w:tc>
          <w:tcPr>
            <w:tcW w:w="576" w:type="dxa"/>
            <w:gridSpan w:val="3"/>
            <w:vMerge/>
          </w:tcPr>
          <w:p w14:paraId="63011921" w14:textId="77777777" w:rsidR="00037F8B" w:rsidRDefault="00037F8B">
            <w:pPr>
              <w:spacing w:after="160" w:line="259" w:lineRule="auto"/>
            </w:pPr>
          </w:p>
        </w:tc>
        <w:tc>
          <w:tcPr>
            <w:tcW w:w="288" w:type="dxa"/>
            <w:gridSpan w:val="2"/>
            <w:vMerge/>
          </w:tcPr>
          <w:p w14:paraId="3C2E010C" w14:textId="77777777" w:rsidR="00037F8B" w:rsidRDefault="00037F8B" w:rsidP="00A772CF">
            <w:pPr>
              <w:spacing w:after="100" w:afterAutospacing="1" w:line="259" w:lineRule="auto"/>
            </w:pPr>
          </w:p>
        </w:tc>
        <w:tc>
          <w:tcPr>
            <w:tcW w:w="4770" w:type="dxa"/>
            <w:gridSpan w:val="2"/>
            <w:vAlign w:val="center"/>
          </w:tcPr>
          <w:p w14:paraId="055E06B5" w14:textId="4CC29A1F" w:rsidR="00037F8B" w:rsidRDefault="00037F8B" w:rsidP="002447A7">
            <w:pPr>
              <w:pStyle w:val="ListParagraph"/>
              <w:ind w:left="0"/>
              <w:rPr>
                <w:rFonts w:ascii="Cavolini" w:hAnsi="Cavolini" w:cs="Cavolini"/>
                <w:b/>
                <w:bCs/>
                <w:sz w:val="22"/>
                <w:szCs w:val="22"/>
              </w:rPr>
            </w:pPr>
            <w:r w:rsidRPr="00037F8B">
              <w:rPr>
                <w:rFonts w:ascii="Cavolini" w:hAnsi="Cavolini" w:cs="Cavolini"/>
                <w:b/>
                <w:bCs/>
                <w:sz w:val="22"/>
                <w:szCs w:val="22"/>
              </w:rPr>
              <w:t>Thank you to those who are serving:</w:t>
            </w:r>
          </w:p>
          <w:p w14:paraId="033409ED" w14:textId="4EDDD366" w:rsidR="00037F8B" w:rsidRPr="00FB0CE5" w:rsidRDefault="00037F8B" w:rsidP="002447A7">
            <w:pPr>
              <w:pStyle w:val="ListParagraph"/>
              <w:ind w:left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B0CE5">
              <w:rPr>
                <w:rFonts w:ascii="Arial" w:hAnsi="Arial" w:cs="Arial"/>
                <w:b/>
                <w:bCs/>
                <w:sz w:val="22"/>
                <w:szCs w:val="22"/>
              </w:rPr>
              <w:t>Nursery Volunteers</w:t>
            </w:r>
          </w:p>
          <w:p w14:paraId="02210545" w14:textId="33AAAE00" w:rsidR="00F80779" w:rsidRDefault="00037F8B" w:rsidP="002447A7">
            <w:pPr>
              <w:pStyle w:val="ListParagraph"/>
              <w:ind w:left="0"/>
              <w:rPr>
                <w:rFonts w:ascii="Arial" w:hAnsi="Arial" w:cs="Arial"/>
              </w:rPr>
            </w:pPr>
            <w:r w:rsidRPr="00F27A27">
              <w:rPr>
                <w:rFonts w:ascii="Arial" w:hAnsi="Arial" w:cs="Arial"/>
                <w:sz w:val="22"/>
                <w:szCs w:val="22"/>
              </w:rPr>
              <w:t>TODAY</w:t>
            </w:r>
            <w:r w:rsidR="00355E7D" w:rsidRPr="00F27A2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07087">
              <w:rPr>
                <w:rFonts w:ascii="Arial" w:hAnsi="Arial" w:cs="Arial"/>
              </w:rPr>
              <w:t>5/22 Janey Doty / Brenda Goatley</w:t>
            </w:r>
            <w:r w:rsidR="00107087">
              <w:rPr>
                <w:rFonts w:ascii="Arial" w:hAnsi="Arial" w:cs="Arial"/>
              </w:rPr>
              <w:t xml:space="preserve"> </w:t>
            </w:r>
          </w:p>
          <w:p w14:paraId="35E2020E" w14:textId="34FDBC34" w:rsidR="00107087" w:rsidRDefault="00F24D2C" w:rsidP="002447A7">
            <w:pPr>
              <w:pStyle w:val="ListParagraph"/>
              <w:ind w:left="0"/>
              <w:rPr>
                <w:rFonts w:ascii="Arial" w:hAnsi="Arial" w:cs="Arial"/>
              </w:rPr>
            </w:pPr>
            <w:r w:rsidRPr="00F27A27">
              <w:rPr>
                <w:rFonts w:ascii="Arial" w:hAnsi="Arial" w:cs="Arial"/>
              </w:rPr>
              <w:t>Next Sunday</w:t>
            </w:r>
            <w:r w:rsidR="00416AA3">
              <w:rPr>
                <w:rFonts w:ascii="Arial" w:hAnsi="Arial" w:cs="Arial"/>
              </w:rPr>
              <w:t xml:space="preserve"> </w:t>
            </w:r>
            <w:r w:rsidR="00107087">
              <w:rPr>
                <w:rFonts w:ascii="Arial" w:hAnsi="Arial" w:cs="Arial"/>
              </w:rPr>
              <w:t>5/</w:t>
            </w:r>
            <w:r w:rsidR="00107087">
              <w:rPr>
                <w:rFonts w:ascii="Arial" w:hAnsi="Arial" w:cs="Arial"/>
              </w:rPr>
              <w:t>29</w:t>
            </w:r>
            <w:r w:rsidR="00107087">
              <w:rPr>
                <w:rFonts w:ascii="Arial" w:hAnsi="Arial" w:cs="Arial"/>
              </w:rPr>
              <w:t xml:space="preserve"> Megan Holmes / </w:t>
            </w:r>
            <w:r w:rsidR="00107087">
              <w:rPr>
                <w:rFonts w:ascii="Arial" w:hAnsi="Arial" w:cs="Arial"/>
              </w:rPr>
              <w:t>Allie Arnold</w:t>
            </w:r>
          </w:p>
          <w:p w14:paraId="4352DD7E" w14:textId="77777777" w:rsidR="00107087" w:rsidRDefault="00107087" w:rsidP="002447A7">
            <w:pPr>
              <w:pStyle w:val="ListParagraph"/>
              <w:ind w:left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AF8B6C3" w14:textId="4BD19BCD" w:rsidR="00B57FB0" w:rsidRPr="00FB0CE5" w:rsidRDefault="00FB0CE5" w:rsidP="002447A7">
            <w:pPr>
              <w:pStyle w:val="ListParagraph"/>
              <w:ind w:left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B0CE5">
              <w:rPr>
                <w:rFonts w:ascii="Arial" w:hAnsi="Arial" w:cs="Arial"/>
                <w:b/>
                <w:bCs/>
                <w:sz w:val="22"/>
                <w:szCs w:val="22"/>
              </w:rPr>
              <w:t>Greeter – Canopy Doors</w:t>
            </w:r>
          </w:p>
          <w:p w14:paraId="4C0D8517" w14:textId="168DF7D7" w:rsidR="00AE03B7" w:rsidRPr="00505C33" w:rsidRDefault="00FB0CE5" w:rsidP="002447A7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  <w:r w:rsidRPr="00F27A27">
              <w:rPr>
                <w:rFonts w:ascii="Arial" w:hAnsi="Arial" w:cs="Arial"/>
                <w:sz w:val="22"/>
                <w:szCs w:val="22"/>
              </w:rPr>
              <w:t xml:space="preserve">TODAY </w:t>
            </w:r>
            <w:r w:rsidR="00107087">
              <w:rPr>
                <w:rFonts w:ascii="Arial" w:hAnsi="Arial" w:cs="Arial"/>
                <w:sz w:val="19"/>
                <w:szCs w:val="19"/>
              </w:rPr>
              <w:t xml:space="preserve">5/22 </w:t>
            </w:r>
          </w:p>
          <w:p w14:paraId="4BEAFF14" w14:textId="5070F653" w:rsidR="00C8618F" w:rsidRPr="00416AA3" w:rsidRDefault="00FB0CE5" w:rsidP="002447A7">
            <w:pPr>
              <w:pStyle w:val="ListParagraph"/>
              <w:ind w:left="0"/>
              <w:rPr>
                <w:rFonts w:ascii="Arial" w:hAnsi="Arial" w:cs="Arial"/>
              </w:rPr>
            </w:pPr>
            <w:r w:rsidRPr="006331F7">
              <w:rPr>
                <w:rFonts w:ascii="Arial" w:hAnsi="Arial" w:cs="Arial"/>
                <w:sz w:val="19"/>
                <w:szCs w:val="19"/>
              </w:rPr>
              <w:t>Next Sunday</w:t>
            </w:r>
            <w:r w:rsidR="00416AA3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107087">
              <w:rPr>
                <w:rFonts w:ascii="Arial" w:hAnsi="Arial" w:cs="Arial"/>
                <w:sz w:val="19"/>
                <w:szCs w:val="19"/>
              </w:rPr>
              <w:t>5/29 Jim Mattingly</w:t>
            </w:r>
          </w:p>
        </w:tc>
        <w:tc>
          <w:tcPr>
            <w:tcW w:w="306" w:type="dxa"/>
            <w:gridSpan w:val="2"/>
            <w:vMerge/>
          </w:tcPr>
          <w:p w14:paraId="11487451" w14:textId="77777777" w:rsidR="00037F8B" w:rsidRDefault="00037F8B">
            <w:pPr>
              <w:spacing w:after="160" w:line="259" w:lineRule="auto"/>
            </w:pPr>
          </w:p>
        </w:tc>
        <w:tc>
          <w:tcPr>
            <w:tcW w:w="504" w:type="dxa"/>
            <w:gridSpan w:val="2"/>
            <w:vMerge/>
          </w:tcPr>
          <w:p w14:paraId="23A2F6EF" w14:textId="77777777" w:rsidR="00037F8B" w:rsidRDefault="00037F8B">
            <w:pPr>
              <w:spacing w:after="160" w:line="259" w:lineRule="auto"/>
            </w:pPr>
          </w:p>
        </w:tc>
        <w:tc>
          <w:tcPr>
            <w:tcW w:w="4104" w:type="dxa"/>
            <w:gridSpan w:val="2"/>
            <w:vMerge/>
          </w:tcPr>
          <w:p w14:paraId="3DE7E872" w14:textId="77777777" w:rsidR="00037F8B" w:rsidRDefault="00037F8B" w:rsidP="006111D6">
            <w:pPr>
              <w:pStyle w:val="BlockText2"/>
              <w:ind w:left="60"/>
              <w:jc w:val="center"/>
              <w:rPr>
                <w:rFonts w:ascii="Arial Rounded MT Bold" w:hAnsi="Arial Rounded MT Bold"/>
                <w:color w:val="auto"/>
                <w:sz w:val="20"/>
                <w:szCs w:val="18"/>
                <w:u w:val="single"/>
              </w:rPr>
            </w:pPr>
          </w:p>
        </w:tc>
      </w:tr>
    </w:tbl>
    <w:p w14:paraId="0F692B98" w14:textId="1BB61657" w:rsidR="007A051A" w:rsidRDefault="007A051A" w:rsidP="001F1051">
      <w:pPr>
        <w:pStyle w:val="NoSpacing"/>
      </w:pPr>
    </w:p>
    <w:sectPr w:rsidR="007A051A">
      <w:pgSz w:w="15840" w:h="12240" w:orient="landscape"/>
      <w:pgMar w:top="720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dern Love Caps">
    <w:altName w:val="Modern Love Caps"/>
    <w:charset w:val="00"/>
    <w:family w:val="decorative"/>
    <w:pitch w:val="variable"/>
    <w:sig w:usb0="8000002F" w:usb1="0000000A" w:usb2="00000000" w:usb3="00000000" w:csb0="00000001" w:csb1="00000000"/>
  </w:font>
  <w:font w:name="BernhardMod BT">
    <w:panose1 w:val="0207060307050A020302"/>
    <w:charset w:val="00"/>
    <w:family w:val="roman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vantGarde Bk BT">
    <w:panose1 w:val="020B0402020202020204"/>
    <w:charset w:val="00"/>
    <w:family w:val="swiss"/>
    <w:pitch w:val="variable"/>
    <w:sig w:usb0="00000087" w:usb1="00000000" w:usb2="00000000" w:usb3="00000000" w:csb0="0000001B" w:csb1="00000000"/>
  </w:font>
  <w:font w:name="Souvenir Lt BT">
    <w:panose1 w:val="02080503040505020303"/>
    <w:charset w:val="00"/>
    <w:family w:val="roman"/>
    <w:pitch w:val="variable"/>
    <w:sig w:usb0="00000087" w:usb1="00000000" w:usb2="00000000" w:usb3="00000000" w:csb0="0000001B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3269C1"/>
    <w:multiLevelType w:val="hybridMultilevel"/>
    <w:tmpl w:val="9DA2E49A"/>
    <w:lvl w:ilvl="0" w:tplc="7D606FD2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CA3F26"/>
    <w:multiLevelType w:val="hybridMultilevel"/>
    <w:tmpl w:val="E3E8C5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96C4A"/>
    <w:multiLevelType w:val="hybridMultilevel"/>
    <w:tmpl w:val="D75A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6527E"/>
    <w:multiLevelType w:val="hybridMultilevel"/>
    <w:tmpl w:val="FC282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136A7"/>
    <w:multiLevelType w:val="hybridMultilevel"/>
    <w:tmpl w:val="93F0F374"/>
    <w:lvl w:ilvl="0" w:tplc="5ACCB5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30303"/>
    <w:multiLevelType w:val="hybridMultilevel"/>
    <w:tmpl w:val="D0A6F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F70535"/>
    <w:multiLevelType w:val="hybridMultilevel"/>
    <w:tmpl w:val="60C60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2003D1"/>
    <w:multiLevelType w:val="hybridMultilevel"/>
    <w:tmpl w:val="AFB2E268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3610FB0"/>
    <w:multiLevelType w:val="hybridMultilevel"/>
    <w:tmpl w:val="05B8A8AC"/>
    <w:lvl w:ilvl="0" w:tplc="7D606FD2">
      <w:start w:val="1"/>
      <w:numFmt w:val="bullet"/>
      <w:lvlText w:val="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55224D52"/>
    <w:multiLevelType w:val="hybridMultilevel"/>
    <w:tmpl w:val="77580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4001D2"/>
    <w:multiLevelType w:val="hybridMultilevel"/>
    <w:tmpl w:val="C9D0D00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567C0D"/>
    <w:multiLevelType w:val="hybridMultilevel"/>
    <w:tmpl w:val="ED88F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C10533"/>
    <w:multiLevelType w:val="hybridMultilevel"/>
    <w:tmpl w:val="82603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8E2731"/>
    <w:multiLevelType w:val="hybridMultilevel"/>
    <w:tmpl w:val="93640D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535583"/>
    <w:multiLevelType w:val="hybridMultilevel"/>
    <w:tmpl w:val="43C8A658"/>
    <w:lvl w:ilvl="0" w:tplc="AED4A374">
      <w:start w:val="1"/>
      <w:numFmt w:val="bullet"/>
      <w:lvlText w:val=""/>
      <w:lvlJc w:val="left"/>
      <w:pPr>
        <w:ind w:left="1008" w:hanging="535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69D9052B"/>
    <w:multiLevelType w:val="hybridMultilevel"/>
    <w:tmpl w:val="6DEC8A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3469310">
    <w:abstractNumId w:val="0"/>
  </w:num>
  <w:num w:numId="2" w16cid:durableId="484932960">
    <w:abstractNumId w:val="9"/>
  </w:num>
  <w:num w:numId="3" w16cid:durableId="660236136">
    <w:abstractNumId w:val="1"/>
  </w:num>
  <w:num w:numId="4" w16cid:durableId="2028822207">
    <w:abstractNumId w:val="15"/>
  </w:num>
  <w:num w:numId="5" w16cid:durableId="1003047223">
    <w:abstractNumId w:val="13"/>
  </w:num>
  <w:num w:numId="6" w16cid:durableId="953753297">
    <w:abstractNumId w:val="16"/>
  </w:num>
  <w:num w:numId="7" w16cid:durableId="1359085949">
    <w:abstractNumId w:val="14"/>
  </w:num>
  <w:num w:numId="8" w16cid:durableId="198202870">
    <w:abstractNumId w:val="6"/>
  </w:num>
  <w:num w:numId="9" w16cid:durableId="1878933068">
    <w:abstractNumId w:val="7"/>
  </w:num>
  <w:num w:numId="10" w16cid:durableId="1798596558">
    <w:abstractNumId w:val="12"/>
  </w:num>
  <w:num w:numId="11" w16cid:durableId="276986822">
    <w:abstractNumId w:val="3"/>
  </w:num>
  <w:num w:numId="12" w16cid:durableId="964042917">
    <w:abstractNumId w:val="4"/>
  </w:num>
  <w:num w:numId="13" w16cid:durableId="528222452">
    <w:abstractNumId w:val="2"/>
  </w:num>
  <w:num w:numId="14" w16cid:durableId="990982352">
    <w:abstractNumId w:val="10"/>
  </w:num>
  <w:num w:numId="15" w16cid:durableId="829758832">
    <w:abstractNumId w:val="11"/>
  </w:num>
  <w:num w:numId="16" w16cid:durableId="1190755473">
    <w:abstractNumId w:val="5"/>
  </w:num>
  <w:num w:numId="17" w16cid:durableId="20889634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94E"/>
    <w:rsid w:val="00002348"/>
    <w:rsid w:val="00002A68"/>
    <w:rsid w:val="00003926"/>
    <w:rsid w:val="00011FEC"/>
    <w:rsid w:val="000167E1"/>
    <w:rsid w:val="000171C9"/>
    <w:rsid w:val="0002089F"/>
    <w:rsid w:val="00021D19"/>
    <w:rsid w:val="00023C69"/>
    <w:rsid w:val="0002415F"/>
    <w:rsid w:val="00025EE7"/>
    <w:rsid w:val="0003534F"/>
    <w:rsid w:val="00037F8B"/>
    <w:rsid w:val="0004040B"/>
    <w:rsid w:val="00043A1D"/>
    <w:rsid w:val="00057CD5"/>
    <w:rsid w:val="00060BF5"/>
    <w:rsid w:val="00063A79"/>
    <w:rsid w:val="00064809"/>
    <w:rsid w:val="00071FB3"/>
    <w:rsid w:val="00072A1F"/>
    <w:rsid w:val="00082F58"/>
    <w:rsid w:val="00091227"/>
    <w:rsid w:val="000926EC"/>
    <w:rsid w:val="00092BEE"/>
    <w:rsid w:val="000969D5"/>
    <w:rsid w:val="000969F2"/>
    <w:rsid w:val="000A216A"/>
    <w:rsid w:val="000A25CD"/>
    <w:rsid w:val="000A58E9"/>
    <w:rsid w:val="000A6CA2"/>
    <w:rsid w:val="000B14BA"/>
    <w:rsid w:val="000C2097"/>
    <w:rsid w:val="000D14F6"/>
    <w:rsid w:val="000D5396"/>
    <w:rsid w:val="000D7D14"/>
    <w:rsid w:val="000E7805"/>
    <w:rsid w:val="000F145D"/>
    <w:rsid w:val="000F2DB1"/>
    <w:rsid w:val="000F48D7"/>
    <w:rsid w:val="00100F11"/>
    <w:rsid w:val="00107087"/>
    <w:rsid w:val="00107416"/>
    <w:rsid w:val="001117A4"/>
    <w:rsid w:val="00114EB1"/>
    <w:rsid w:val="00117E58"/>
    <w:rsid w:val="001211F6"/>
    <w:rsid w:val="00121B6D"/>
    <w:rsid w:val="00125D83"/>
    <w:rsid w:val="00133727"/>
    <w:rsid w:val="00137C5A"/>
    <w:rsid w:val="0014069D"/>
    <w:rsid w:val="001443B5"/>
    <w:rsid w:val="001443F1"/>
    <w:rsid w:val="00146D6D"/>
    <w:rsid w:val="001516A4"/>
    <w:rsid w:val="0015687D"/>
    <w:rsid w:val="00160936"/>
    <w:rsid w:val="001637B7"/>
    <w:rsid w:val="00164F4B"/>
    <w:rsid w:val="001728BB"/>
    <w:rsid w:val="00175B1F"/>
    <w:rsid w:val="001803CF"/>
    <w:rsid w:val="00183D1E"/>
    <w:rsid w:val="001864D6"/>
    <w:rsid w:val="0019017B"/>
    <w:rsid w:val="001908FF"/>
    <w:rsid w:val="001927E5"/>
    <w:rsid w:val="00195412"/>
    <w:rsid w:val="001A0262"/>
    <w:rsid w:val="001A42AB"/>
    <w:rsid w:val="001B0758"/>
    <w:rsid w:val="001B0C9C"/>
    <w:rsid w:val="001B1740"/>
    <w:rsid w:val="001B6E3E"/>
    <w:rsid w:val="001B7447"/>
    <w:rsid w:val="001B780F"/>
    <w:rsid w:val="001C2B0C"/>
    <w:rsid w:val="001C4765"/>
    <w:rsid w:val="001C6E91"/>
    <w:rsid w:val="001D21B9"/>
    <w:rsid w:val="001D402F"/>
    <w:rsid w:val="001D5325"/>
    <w:rsid w:val="001D6932"/>
    <w:rsid w:val="001D79E5"/>
    <w:rsid w:val="001D7CC0"/>
    <w:rsid w:val="001E65AC"/>
    <w:rsid w:val="001F1051"/>
    <w:rsid w:val="001F2989"/>
    <w:rsid w:val="001F49CE"/>
    <w:rsid w:val="001F6067"/>
    <w:rsid w:val="001F7155"/>
    <w:rsid w:val="002006D7"/>
    <w:rsid w:val="0020797D"/>
    <w:rsid w:val="00210B4B"/>
    <w:rsid w:val="00211A93"/>
    <w:rsid w:val="0021512E"/>
    <w:rsid w:val="002167B4"/>
    <w:rsid w:val="00223249"/>
    <w:rsid w:val="0022409A"/>
    <w:rsid w:val="0022558D"/>
    <w:rsid w:val="0023363D"/>
    <w:rsid w:val="002405BA"/>
    <w:rsid w:val="00241570"/>
    <w:rsid w:val="00241A18"/>
    <w:rsid w:val="00241FA9"/>
    <w:rsid w:val="002447A7"/>
    <w:rsid w:val="0024663C"/>
    <w:rsid w:val="002526ED"/>
    <w:rsid w:val="002528E7"/>
    <w:rsid w:val="002553C5"/>
    <w:rsid w:val="002569DA"/>
    <w:rsid w:val="00257398"/>
    <w:rsid w:val="00260BB5"/>
    <w:rsid w:val="00264132"/>
    <w:rsid w:val="0026662C"/>
    <w:rsid w:val="002747F0"/>
    <w:rsid w:val="00285776"/>
    <w:rsid w:val="00287A0A"/>
    <w:rsid w:val="00287BC8"/>
    <w:rsid w:val="00287DA8"/>
    <w:rsid w:val="00290C84"/>
    <w:rsid w:val="00293D98"/>
    <w:rsid w:val="00294254"/>
    <w:rsid w:val="00297710"/>
    <w:rsid w:val="002A1253"/>
    <w:rsid w:val="002A55E6"/>
    <w:rsid w:val="002B2AB7"/>
    <w:rsid w:val="002C3287"/>
    <w:rsid w:val="002C7CCB"/>
    <w:rsid w:val="002D4D14"/>
    <w:rsid w:val="002E14E2"/>
    <w:rsid w:val="002E4071"/>
    <w:rsid w:val="002E4F50"/>
    <w:rsid w:val="002F20A3"/>
    <w:rsid w:val="002F2A8A"/>
    <w:rsid w:val="002F4925"/>
    <w:rsid w:val="002F6946"/>
    <w:rsid w:val="002F746D"/>
    <w:rsid w:val="0030268D"/>
    <w:rsid w:val="00305BBA"/>
    <w:rsid w:val="003071CE"/>
    <w:rsid w:val="00310B1D"/>
    <w:rsid w:val="003129B1"/>
    <w:rsid w:val="00313B1A"/>
    <w:rsid w:val="00314F95"/>
    <w:rsid w:val="00320730"/>
    <w:rsid w:val="00322696"/>
    <w:rsid w:val="0032704A"/>
    <w:rsid w:val="003321BC"/>
    <w:rsid w:val="0033259F"/>
    <w:rsid w:val="00341869"/>
    <w:rsid w:val="003425C6"/>
    <w:rsid w:val="003426E1"/>
    <w:rsid w:val="00347C93"/>
    <w:rsid w:val="00351FF6"/>
    <w:rsid w:val="00354D77"/>
    <w:rsid w:val="00355E7D"/>
    <w:rsid w:val="003615C1"/>
    <w:rsid w:val="003739C0"/>
    <w:rsid w:val="00374862"/>
    <w:rsid w:val="00375EA1"/>
    <w:rsid w:val="003869EB"/>
    <w:rsid w:val="003A0152"/>
    <w:rsid w:val="003A21D6"/>
    <w:rsid w:val="003A3E47"/>
    <w:rsid w:val="003A663C"/>
    <w:rsid w:val="003A7CA1"/>
    <w:rsid w:val="003C09BA"/>
    <w:rsid w:val="003C267A"/>
    <w:rsid w:val="003C6F38"/>
    <w:rsid w:val="003D7EBF"/>
    <w:rsid w:val="003E223E"/>
    <w:rsid w:val="003E7D3E"/>
    <w:rsid w:val="003F5EB1"/>
    <w:rsid w:val="004023C3"/>
    <w:rsid w:val="0040274A"/>
    <w:rsid w:val="00404ACC"/>
    <w:rsid w:val="0040553E"/>
    <w:rsid w:val="00411EE9"/>
    <w:rsid w:val="00416AA3"/>
    <w:rsid w:val="00416ED9"/>
    <w:rsid w:val="004203B7"/>
    <w:rsid w:val="00420BEF"/>
    <w:rsid w:val="00423928"/>
    <w:rsid w:val="00430427"/>
    <w:rsid w:val="004334FD"/>
    <w:rsid w:val="00444B8A"/>
    <w:rsid w:val="004474D9"/>
    <w:rsid w:val="00452011"/>
    <w:rsid w:val="00456C42"/>
    <w:rsid w:val="00461A7F"/>
    <w:rsid w:val="0046609E"/>
    <w:rsid w:val="00466F4F"/>
    <w:rsid w:val="00472B61"/>
    <w:rsid w:val="004815EF"/>
    <w:rsid w:val="00485103"/>
    <w:rsid w:val="00496199"/>
    <w:rsid w:val="00496CBC"/>
    <w:rsid w:val="00496E9C"/>
    <w:rsid w:val="004A0B1D"/>
    <w:rsid w:val="004A4877"/>
    <w:rsid w:val="004A528E"/>
    <w:rsid w:val="004A5768"/>
    <w:rsid w:val="004A7CE0"/>
    <w:rsid w:val="004B0E26"/>
    <w:rsid w:val="004B1733"/>
    <w:rsid w:val="004B1DF5"/>
    <w:rsid w:val="004B2358"/>
    <w:rsid w:val="004B70C6"/>
    <w:rsid w:val="004C0E20"/>
    <w:rsid w:val="004C4803"/>
    <w:rsid w:val="004C4EF8"/>
    <w:rsid w:val="004C7BB0"/>
    <w:rsid w:val="004D2482"/>
    <w:rsid w:val="004D37BE"/>
    <w:rsid w:val="004E4FC3"/>
    <w:rsid w:val="004F19AE"/>
    <w:rsid w:val="004F1A80"/>
    <w:rsid w:val="004F3627"/>
    <w:rsid w:val="004F62C2"/>
    <w:rsid w:val="00501DDD"/>
    <w:rsid w:val="00502382"/>
    <w:rsid w:val="00505C33"/>
    <w:rsid w:val="00510C29"/>
    <w:rsid w:val="00512330"/>
    <w:rsid w:val="005126D9"/>
    <w:rsid w:val="0052355F"/>
    <w:rsid w:val="00525541"/>
    <w:rsid w:val="00530B38"/>
    <w:rsid w:val="00530F6C"/>
    <w:rsid w:val="00531EBD"/>
    <w:rsid w:val="00531FC5"/>
    <w:rsid w:val="00532D27"/>
    <w:rsid w:val="00536A0F"/>
    <w:rsid w:val="00537C5D"/>
    <w:rsid w:val="005575BC"/>
    <w:rsid w:val="00561A66"/>
    <w:rsid w:val="00562904"/>
    <w:rsid w:val="00562B0D"/>
    <w:rsid w:val="00564F42"/>
    <w:rsid w:val="00565B8C"/>
    <w:rsid w:val="00570BAD"/>
    <w:rsid w:val="005717F1"/>
    <w:rsid w:val="00573615"/>
    <w:rsid w:val="00576E1F"/>
    <w:rsid w:val="005774F0"/>
    <w:rsid w:val="00577F12"/>
    <w:rsid w:val="0058126F"/>
    <w:rsid w:val="005823CE"/>
    <w:rsid w:val="00587DA2"/>
    <w:rsid w:val="0059463B"/>
    <w:rsid w:val="005A72EA"/>
    <w:rsid w:val="005C10F3"/>
    <w:rsid w:val="005C3CC8"/>
    <w:rsid w:val="005C4167"/>
    <w:rsid w:val="005D1F08"/>
    <w:rsid w:val="005E1901"/>
    <w:rsid w:val="005E4B50"/>
    <w:rsid w:val="005E56B7"/>
    <w:rsid w:val="005E759C"/>
    <w:rsid w:val="005F2406"/>
    <w:rsid w:val="005F546A"/>
    <w:rsid w:val="006037C7"/>
    <w:rsid w:val="00605076"/>
    <w:rsid w:val="00607B65"/>
    <w:rsid w:val="006111D6"/>
    <w:rsid w:val="00614CA6"/>
    <w:rsid w:val="00614FAF"/>
    <w:rsid w:val="00616A1F"/>
    <w:rsid w:val="006231CF"/>
    <w:rsid w:val="00623E79"/>
    <w:rsid w:val="006331F7"/>
    <w:rsid w:val="00633E60"/>
    <w:rsid w:val="006350E4"/>
    <w:rsid w:val="00637B5E"/>
    <w:rsid w:val="006400BA"/>
    <w:rsid w:val="00642398"/>
    <w:rsid w:val="00650E61"/>
    <w:rsid w:val="00650F04"/>
    <w:rsid w:val="00660334"/>
    <w:rsid w:val="006605FC"/>
    <w:rsid w:val="00661490"/>
    <w:rsid w:val="00662901"/>
    <w:rsid w:val="00664011"/>
    <w:rsid w:val="00665F7E"/>
    <w:rsid w:val="006665CA"/>
    <w:rsid w:val="006710FF"/>
    <w:rsid w:val="006720D9"/>
    <w:rsid w:val="00676128"/>
    <w:rsid w:val="00681898"/>
    <w:rsid w:val="00681A91"/>
    <w:rsid w:val="00686E0A"/>
    <w:rsid w:val="00687B7F"/>
    <w:rsid w:val="00687FC0"/>
    <w:rsid w:val="006938CF"/>
    <w:rsid w:val="00694789"/>
    <w:rsid w:val="006968C1"/>
    <w:rsid w:val="006A4B48"/>
    <w:rsid w:val="006A4F2D"/>
    <w:rsid w:val="006A615A"/>
    <w:rsid w:val="006B453A"/>
    <w:rsid w:val="006B4CDE"/>
    <w:rsid w:val="006B6AE5"/>
    <w:rsid w:val="006C0509"/>
    <w:rsid w:val="006C0B99"/>
    <w:rsid w:val="006C31A9"/>
    <w:rsid w:val="006C5F8F"/>
    <w:rsid w:val="006C6D70"/>
    <w:rsid w:val="006D526F"/>
    <w:rsid w:val="006D7441"/>
    <w:rsid w:val="006E21D3"/>
    <w:rsid w:val="006E3536"/>
    <w:rsid w:val="006E48A7"/>
    <w:rsid w:val="006E4F25"/>
    <w:rsid w:val="006F1874"/>
    <w:rsid w:val="006F2F0F"/>
    <w:rsid w:val="00702418"/>
    <w:rsid w:val="007070A3"/>
    <w:rsid w:val="00712F23"/>
    <w:rsid w:val="00715B34"/>
    <w:rsid w:val="00716529"/>
    <w:rsid w:val="00722813"/>
    <w:rsid w:val="00723502"/>
    <w:rsid w:val="00724AF8"/>
    <w:rsid w:val="00725DDE"/>
    <w:rsid w:val="0073000B"/>
    <w:rsid w:val="00732078"/>
    <w:rsid w:val="0073260B"/>
    <w:rsid w:val="0073677E"/>
    <w:rsid w:val="007369A2"/>
    <w:rsid w:val="00737543"/>
    <w:rsid w:val="007420F4"/>
    <w:rsid w:val="007427BA"/>
    <w:rsid w:val="00744808"/>
    <w:rsid w:val="00750CA7"/>
    <w:rsid w:val="00753E1D"/>
    <w:rsid w:val="00755BBC"/>
    <w:rsid w:val="00755ECA"/>
    <w:rsid w:val="00767C1D"/>
    <w:rsid w:val="007838FD"/>
    <w:rsid w:val="00790B96"/>
    <w:rsid w:val="007A051A"/>
    <w:rsid w:val="007A2AF3"/>
    <w:rsid w:val="007A3E1E"/>
    <w:rsid w:val="007B0751"/>
    <w:rsid w:val="007B10A4"/>
    <w:rsid w:val="007C2302"/>
    <w:rsid w:val="007C47CE"/>
    <w:rsid w:val="007D1A07"/>
    <w:rsid w:val="007D30EF"/>
    <w:rsid w:val="007F6D69"/>
    <w:rsid w:val="00801EE0"/>
    <w:rsid w:val="0081164F"/>
    <w:rsid w:val="0081194D"/>
    <w:rsid w:val="00811C31"/>
    <w:rsid w:val="008147D3"/>
    <w:rsid w:val="00824AC7"/>
    <w:rsid w:val="00825766"/>
    <w:rsid w:val="008345F3"/>
    <w:rsid w:val="00846027"/>
    <w:rsid w:val="0084717D"/>
    <w:rsid w:val="00861D74"/>
    <w:rsid w:val="00864514"/>
    <w:rsid w:val="00870573"/>
    <w:rsid w:val="008728DA"/>
    <w:rsid w:val="00874AD6"/>
    <w:rsid w:val="00881F54"/>
    <w:rsid w:val="00882F3E"/>
    <w:rsid w:val="00883185"/>
    <w:rsid w:val="0088600D"/>
    <w:rsid w:val="0089072F"/>
    <w:rsid w:val="00893421"/>
    <w:rsid w:val="00893930"/>
    <w:rsid w:val="008950E9"/>
    <w:rsid w:val="00895694"/>
    <w:rsid w:val="00895FFA"/>
    <w:rsid w:val="008A20D0"/>
    <w:rsid w:val="008A5D84"/>
    <w:rsid w:val="008A6F92"/>
    <w:rsid w:val="008B74A6"/>
    <w:rsid w:val="008C0144"/>
    <w:rsid w:val="008C0B63"/>
    <w:rsid w:val="008C14D8"/>
    <w:rsid w:val="008C3E5F"/>
    <w:rsid w:val="008C5090"/>
    <w:rsid w:val="008C64CB"/>
    <w:rsid w:val="008D09B4"/>
    <w:rsid w:val="008D501A"/>
    <w:rsid w:val="008D5ECF"/>
    <w:rsid w:val="008D70C2"/>
    <w:rsid w:val="008D749E"/>
    <w:rsid w:val="008D75CE"/>
    <w:rsid w:val="008D78D8"/>
    <w:rsid w:val="008E1F7C"/>
    <w:rsid w:val="008F1DF1"/>
    <w:rsid w:val="008F6303"/>
    <w:rsid w:val="008F6A2C"/>
    <w:rsid w:val="00901FC0"/>
    <w:rsid w:val="00904E48"/>
    <w:rsid w:val="00922A16"/>
    <w:rsid w:val="00925356"/>
    <w:rsid w:val="009254C7"/>
    <w:rsid w:val="00926553"/>
    <w:rsid w:val="009419D3"/>
    <w:rsid w:val="00942FBD"/>
    <w:rsid w:val="00943E4D"/>
    <w:rsid w:val="00945678"/>
    <w:rsid w:val="00946618"/>
    <w:rsid w:val="00946DC2"/>
    <w:rsid w:val="00950FFE"/>
    <w:rsid w:val="00953493"/>
    <w:rsid w:val="00956D03"/>
    <w:rsid w:val="009613D0"/>
    <w:rsid w:val="00964410"/>
    <w:rsid w:val="0096443E"/>
    <w:rsid w:val="00964B43"/>
    <w:rsid w:val="0097358F"/>
    <w:rsid w:val="00975F86"/>
    <w:rsid w:val="009802F3"/>
    <w:rsid w:val="00986356"/>
    <w:rsid w:val="009905BE"/>
    <w:rsid w:val="009919B0"/>
    <w:rsid w:val="009963BC"/>
    <w:rsid w:val="009972EB"/>
    <w:rsid w:val="009A2CD6"/>
    <w:rsid w:val="009A3807"/>
    <w:rsid w:val="009A3D9F"/>
    <w:rsid w:val="009A5230"/>
    <w:rsid w:val="009B07CB"/>
    <w:rsid w:val="009B65FA"/>
    <w:rsid w:val="009C133F"/>
    <w:rsid w:val="009D303B"/>
    <w:rsid w:val="009D4AA0"/>
    <w:rsid w:val="009D71F0"/>
    <w:rsid w:val="009E46CA"/>
    <w:rsid w:val="009F0414"/>
    <w:rsid w:val="009F365F"/>
    <w:rsid w:val="009F36A7"/>
    <w:rsid w:val="009F3CAC"/>
    <w:rsid w:val="009F4725"/>
    <w:rsid w:val="009F5595"/>
    <w:rsid w:val="009F560C"/>
    <w:rsid w:val="00A03721"/>
    <w:rsid w:val="00A078AF"/>
    <w:rsid w:val="00A1572D"/>
    <w:rsid w:val="00A168DD"/>
    <w:rsid w:val="00A176F1"/>
    <w:rsid w:val="00A24160"/>
    <w:rsid w:val="00A24477"/>
    <w:rsid w:val="00A25637"/>
    <w:rsid w:val="00A2618D"/>
    <w:rsid w:val="00A357AE"/>
    <w:rsid w:val="00A37D41"/>
    <w:rsid w:val="00A40AB2"/>
    <w:rsid w:val="00A46DD1"/>
    <w:rsid w:val="00A50CC1"/>
    <w:rsid w:val="00A53913"/>
    <w:rsid w:val="00A6067E"/>
    <w:rsid w:val="00A621F3"/>
    <w:rsid w:val="00A62AE0"/>
    <w:rsid w:val="00A634D2"/>
    <w:rsid w:val="00A6395E"/>
    <w:rsid w:val="00A65C07"/>
    <w:rsid w:val="00A677FB"/>
    <w:rsid w:val="00A725E8"/>
    <w:rsid w:val="00A726F0"/>
    <w:rsid w:val="00A736C0"/>
    <w:rsid w:val="00A73D52"/>
    <w:rsid w:val="00A772CF"/>
    <w:rsid w:val="00A86B46"/>
    <w:rsid w:val="00A906A0"/>
    <w:rsid w:val="00AA59FA"/>
    <w:rsid w:val="00AB122F"/>
    <w:rsid w:val="00AB3FFC"/>
    <w:rsid w:val="00AB60E9"/>
    <w:rsid w:val="00AB7630"/>
    <w:rsid w:val="00AC02D4"/>
    <w:rsid w:val="00AC362B"/>
    <w:rsid w:val="00AC6C73"/>
    <w:rsid w:val="00AD50EC"/>
    <w:rsid w:val="00AD699A"/>
    <w:rsid w:val="00AE03B7"/>
    <w:rsid w:val="00AE1831"/>
    <w:rsid w:val="00AE1FD7"/>
    <w:rsid w:val="00AE2E5D"/>
    <w:rsid w:val="00AE4717"/>
    <w:rsid w:val="00AE73F2"/>
    <w:rsid w:val="00AE7CA2"/>
    <w:rsid w:val="00AF2133"/>
    <w:rsid w:val="00AF783E"/>
    <w:rsid w:val="00B00422"/>
    <w:rsid w:val="00B01113"/>
    <w:rsid w:val="00B0499E"/>
    <w:rsid w:val="00B05312"/>
    <w:rsid w:val="00B10587"/>
    <w:rsid w:val="00B14EFC"/>
    <w:rsid w:val="00B2313E"/>
    <w:rsid w:val="00B233F3"/>
    <w:rsid w:val="00B23BDC"/>
    <w:rsid w:val="00B25918"/>
    <w:rsid w:val="00B27CCD"/>
    <w:rsid w:val="00B32A51"/>
    <w:rsid w:val="00B342AB"/>
    <w:rsid w:val="00B3484B"/>
    <w:rsid w:val="00B3595B"/>
    <w:rsid w:val="00B5108F"/>
    <w:rsid w:val="00B57780"/>
    <w:rsid w:val="00B57E97"/>
    <w:rsid w:val="00B57FB0"/>
    <w:rsid w:val="00B60094"/>
    <w:rsid w:val="00B66BDB"/>
    <w:rsid w:val="00B67876"/>
    <w:rsid w:val="00B76116"/>
    <w:rsid w:val="00B844B6"/>
    <w:rsid w:val="00B84CC8"/>
    <w:rsid w:val="00B9037D"/>
    <w:rsid w:val="00B95678"/>
    <w:rsid w:val="00BA32E5"/>
    <w:rsid w:val="00BA4898"/>
    <w:rsid w:val="00BA527D"/>
    <w:rsid w:val="00BB1FAE"/>
    <w:rsid w:val="00BB3304"/>
    <w:rsid w:val="00BB36D6"/>
    <w:rsid w:val="00BB4C5C"/>
    <w:rsid w:val="00BB7DFF"/>
    <w:rsid w:val="00BC7526"/>
    <w:rsid w:val="00BD2F36"/>
    <w:rsid w:val="00BD30E3"/>
    <w:rsid w:val="00BD342D"/>
    <w:rsid w:val="00BF4C8D"/>
    <w:rsid w:val="00BF5082"/>
    <w:rsid w:val="00BF7F40"/>
    <w:rsid w:val="00C0011A"/>
    <w:rsid w:val="00C013DE"/>
    <w:rsid w:val="00C030D1"/>
    <w:rsid w:val="00C120EC"/>
    <w:rsid w:val="00C12F0F"/>
    <w:rsid w:val="00C1515D"/>
    <w:rsid w:val="00C16214"/>
    <w:rsid w:val="00C20633"/>
    <w:rsid w:val="00C21A70"/>
    <w:rsid w:val="00C22152"/>
    <w:rsid w:val="00C258B5"/>
    <w:rsid w:val="00C27815"/>
    <w:rsid w:val="00C27E91"/>
    <w:rsid w:val="00C3340C"/>
    <w:rsid w:val="00C41323"/>
    <w:rsid w:val="00C47CC7"/>
    <w:rsid w:val="00C55B2E"/>
    <w:rsid w:val="00C56D9F"/>
    <w:rsid w:val="00C60BF9"/>
    <w:rsid w:val="00C61587"/>
    <w:rsid w:val="00C61A31"/>
    <w:rsid w:val="00C63C3B"/>
    <w:rsid w:val="00C64D0D"/>
    <w:rsid w:val="00C662F6"/>
    <w:rsid w:val="00C70128"/>
    <w:rsid w:val="00C710E4"/>
    <w:rsid w:val="00C8086A"/>
    <w:rsid w:val="00C82E8D"/>
    <w:rsid w:val="00C8364A"/>
    <w:rsid w:val="00C84B68"/>
    <w:rsid w:val="00C84DDB"/>
    <w:rsid w:val="00C8618F"/>
    <w:rsid w:val="00C87EDD"/>
    <w:rsid w:val="00C9039D"/>
    <w:rsid w:val="00C94096"/>
    <w:rsid w:val="00CA27F9"/>
    <w:rsid w:val="00CA2EBA"/>
    <w:rsid w:val="00CA5DB3"/>
    <w:rsid w:val="00CB0D29"/>
    <w:rsid w:val="00CB3642"/>
    <w:rsid w:val="00CB465F"/>
    <w:rsid w:val="00CB5709"/>
    <w:rsid w:val="00CB6BA7"/>
    <w:rsid w:val="00CC111E"/>
    <w:rsid w:val="00CC1D14"/>
    <w:rsid w:val="00CC1DA7"/>
    <w:rsid w:val="00CC2934"/>
    <w:rsid w:val="00CC43FA"/>
    <w:rsid w:val="00CD34AF"/>
    <w:rsid w:val="00CE3F38"/>
    <w:rsid w:val="00CE4996"/>
    <w:rsid w:val="00CE7A45"/>
    <w:rsid w:val="00CF0899"/>
    <w:rsid w:val="00D05B91"/>
    <w:rsid w:val="00D0725D"/>
    <w:rsid w:val="00D11AEA"/>
    <w:rsid w:val="00D14E57"/>
    <w:rsid w:val="00D16C36"/>
    <w:rsid w:val="00D24A88"/>
    <w:rsid w:val="00D25DCA"/>
    <w:rsid w:val="00D35500"/>
    <w:rsid w:val="00D3714B"/>
    <w:rsid w:val="00D40528"/>
    <w:rsid w:val="00D41039"/>
    <w:rsid w:val="00D51919"/>
    <w:rsid w:val="00D5320B"/>
    <w:rsid w:val="00D5368D"/>
    <w:rsid w:val="00D64A05"/>
    <w:rsid w:val="00D703DC"/>
    <w:rsid w:val="00D817E0"/>
    <w:rsid w:val="00D860E7"/>
    <w:rsid w:val="00D86592"/>
    <w:rsid w:val="00D8732B"/>
    <w:rsid w:val="00D87338"/>
    <w:rsid w:val="00D87599"/>
    <w:rsid w:val="00D91B28"/>
    <w:rsid w:val="00D9627C"/>
    <w:rsid w:val="00D972C9"/>
    <w:rsid w:val="00D974FF"/>
    <w:rsid w:val="00DA1964"/>
    <w:rsid w:val="00DA1AFB"/>
    <w:rsid w:val="00DA1B2A"/>
    <w:rsid w:val="00DA67E8"/>
    <w:rsid w:val="00DA68A9"/>
    <w:rsid w:val="00DA6C51"/>
    <w:rsid w:val="00DC193E"/>
    <w:rsid w:val="00DC20A5"/>
    <w:rsid w:val="00DC366A"/>
    <w:rsid w:val="00DC3F19"/>
    <w:rsid w:val="00DC4C64"/>
    <w:rsid w:val="00DC71C9"/>
    <w:rsid w:val="00DD0B6E"/>
    <w:rsid w:val="00DD788F"/>
    <w:rsid w:val="00DE326A"/>
    <w:rsid w:val="00DE5561"/>
    <w:rsid w:val="00DE7030"/>
    <w:rsid w:val="00DE7851"/>
    <w:rsid w:val="00DF4328"/>
    <w:rsid w:val="00E0242D"/>
    <w:rsid w:val="00E074D7"/>
    <w:rsid w:val="00E131B1"/>
    <w:rsid w:val="00E14038"/>
    <w:rsid w:val="00E16A48"/>
    <w:rsid w:val="00E22B9B"/>
    <w:rsid w:val="00E27FEE"/>
    <w:rsid w:val="00E31220"/>
    <w:rsid w:val="00E32CEE"/>
    <w:rsid w:val="00E42729"/>
    <w:rsid w:val="00E44990"/>
    <w:rsid w:val="00E51321"/>
    <w:rsid w:val="00E55C47"/>
    <w:rsid w:val="00E645D6"/>
    <w:rsid w:val="00E713ED"/>
    <w:rsid w:val="00E74EFE"/>
    <w:rsid w:val="00E77A18"/>
    <w:rsid w:val="00E82FC5"/>
    <w:rsid w:val="00E84535"/>
    <w:rsid w:val="00E84E5B"/>
    <w:rsid w:val="00E85D85"/>
    <w:rsid w:val="00E866FD"/>
    <w:rsid w:val="00E86C39"/>
    <w:rsid w:val="00E87E66"/>
    <w:rsid w:val="00E906CC"/>
    <w:rsid w:val="00E976B0"/>
    <w:rsid w:val="00EA170C"/>
    <w:rsid w:val="00EA1DD9"/>
    <w:rsid w:val="00EA1F38"/>
    <w:rsid w:val="00EA324B"/>
    <w:rsid w:val="00EA5D59"/>
    <w:rsid w:val="00EA6C85"/>
    <w:rsid w:val="00EB264F"/>
    <w:rsid w:val="00EC033F"/>
    <w:rsid w:val="00EC0C15"/>
    <w:rsid w:val="00EC4196"/>
    <w:rsid w:val="00EC594E"/>
    <w:rsid w:val="00ED2666"/>
    <w:rsid w:val="00ED31D9"/>
    <w:rsid w:val="00ED563F"/>
    <w:rsid w:val="00ED6EA0"/>
    <w:rsid w:val="00EE3BF2"/>
    <w:rsid w:val="00EE4255"/>
    <w:rsid w:val="00EE4D72"/>
    <w:rsid w:val="00EF0E3E"/>
    <w:rsid w:val="00EF1F28"/>
    <w:rsid w:val="00EF457D"/>
    <w:rsid w:val="00EF54D2"/>
    <w:rsid w:val="00EF65EC"/>
    <w:rsid w:val="00F01EA3"/>
    <w:rsid w:val="00F034DE"/>
    <w:rsid w:val="00F15663"/>
    <w:rsid w:val="00F209E3"/>
    <w:rsid w:val="00F20A84"/>
    <w:rsid w:val="00F23D84"/>
    <w:rsid w:val="00F2413D"/>
    <w:rsid w:val="00F24D2C"/>
    <w:rsid w:val="00F271FE"/>
    <w:rsid w:val="00F27A27"/>
    <w:rsid w:val="00F33129"/>
    <w:rsid w:val="00F345A9"/>
    <w:rsid w:val="00F41AF0"/>
    <w:rsid w:val="00F50914"/>
    <w:rsid w:val="00F53C3E"/>
    <w:rsid w:val="00F6275D"/>
    <w:rsid w:val="00F63059"/>
    <w:rsid w:val="00F745A8"/>
    <w:rsid w:val="00F80779"/>
    <w:rsid w:val="00F809C9"/>
    <w:rsid w:val="00F81BCD"/>
    <w:rsid w:val="00F820EB"/>
    <w:rsid w:val="00F8406E"/>
    <w:rsid w:val="00F85E03"/>
    <w:rsid w:val="00F86763"/>
    <w:rsid w:val="00FA2925"/>
    <w:rsid w:val="00FA37DA"/>
    <w:rsid w:val="00FA37EF"/>
    <w:rsid w:val="00FB0CE5"/>
    <w:rsid w:val="00FC2C04"/>
    <w:rsid w:val="00FC46E5"/>
    <w:rsid w:val="00FC4BFC"/>
    <w:rsid w:val="00FC7703"/>
    <w:rsid w:val="00FC7E2A"/>
    <w:rsid w:val="00FD3CC4"/>
    <w:rsid w:val="00FD4804"/>
    <w:rsid w:val="00FD48F6"/>
    <w:rsid w:val="00FE47DC"/>
    <w:rsid w:val="00FF1475"/>
    <w:rsid w:val="00FF2137"/>
    <w:rsid w:val="00FF3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CEF0C8"/>
  <w15:chartTrackingRefBased/>
  <w15:docId w15:val="{BA0F827A-80E9-4E22-B50D-1AD743183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1FE"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pBdr>
        <w:bottom w:val="single" w:sz="4" w:space="4" w:color="F24F4F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F24F4F" w:themeColor="accent1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rsid w:val="00F271FE"/>
    <w:pPr>
      <w:pBdr>
        <w:bottom w:val="single" w:sz="4" w:space="3" w:color="F24F4F" w:themeColor="accent1"/>
      </w:pBdr>
      <w:spacing w:after="60"/>
    </w:pPr>
    <w:rPr>
      <w:rFonts w:asciiTheme="majorHAnsi" w:eastAsiaTheme="majorEastAsia" w:hAnsiTheme="majorHAnsi" w:cstheme="majorBidi"/>
      <w:color w:val="DF1010" w:themeColor="accent1" w:themeShade="BF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color w:val="F24F4F" w:themeColor="accent1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rsid w:val="00F271FE"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character" w:customStyle="1" w:styleId="QuoteChar">
    <w:name w:val="Quote Char"/>
    <w:basedOn w:val="DefaultParagraphFont"/>
    <w:link w:val="Quote"/>
    <w:uiPriority w:val="2"/>
    <w:rsid w:val="00F271FE"/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paragraph" w:customStyle="1" w:styleId="BlockHeading">
    <w:name w:val="Block Heading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styleId="BodyText">
    <w:name w:val="Body Text"/>
    <w:link w:val="BodyTextChar"/>
    <w:uiPriority w:val="99"/>
    <w:semiHidden/>
    <w:unhideWhenUsed/>
    <w:rsid w:val="00EC594E"/>
    <w:pPr>
      <w:spacing w:after="160"/>
    </w:pPr>
    <w:rPr>
      <w:rFonts w:ascii="Georgia" w:eastAsia="Times New Roman" w:hAnsi="Georgia" w:cs="Times New Roman"/>
      <w:color w:val="62797A"/>
      <w:kern w:val="28"/>
      <w:sz w:val="15"/>
      <w:szCs w:val="17"/>
      <w:lang w:eastAsia="en-US"/>
      <w14:cntxtAlt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C594E"/>
    <w:rPr>
      <w:rFonts w:ascii="Georgia" w:eastAsia="Times New Roman" w:hAnsi="Georgia" w:cs="Times New Roman"/>
      <w:color w:val="000000"/>
      <w:kern w:val="28"/>
      <w:sz w:val="15"/>
      <w:szCs w:val="17"/>
      <w:lang w:eastAsia="en-US"/>
      <w14:cntxtAlts/>
    </w:rPr>
  </w:style>
  <w:style w:type="paragraph" w:styleId="ListParagraph">
    <w:name w:val="List Paragraph"/>
    <w:basedOn w:val="Normal"/>
    <w:uiPriority w:val="34"/>
    <w:unhideWhenUsed/>
    <w:qFormat/>
    <w:rsid w:val="004F1A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471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131B1"/>
    <w:pPr>
      <w:spacing w:after="0" w:line="240" w:lineRule="auto"/>
    </w:pPr>
    <w:rPr>
      <w:rFonts w:ascii="Calibri" w:hAnsi="Calibri"/>
      <w:color w:val="auto"/>
      <w:kern w:val="0"/>
      <w:sz w:val="22"/>
      <w:szCs w:val="21"/>
      <w:lang w:eastAsia="en-US"/>
      <w14:ligatures w14:val="none"/>
    </w:rPr>
  </w:style>
  <w:style w:type="character" w:customStyle="1" w:styleId="PlainTextChar">
    <w:name w:val="Plain Text Char"/>
    <w:basedOn w:val="DefaultParagraphFont"/>
    <w:link w:val="PlainText"/>
    <w:uiPriority w:val="99"/>
    <w:rsid w:val="00E131B1"/>
    <w:rPr>
      <w:rFonts w:ascii="Calibri" w:hAnsi="Calibri"/>
      <w:color w:val="auto"/>
      <w:kern w:val="0"/>
      <w:sz w:val="22"/>
      <w:szCs w:val="21"/>
      <w:lang w:eastAsia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614FAF"/>
    <w:rPr>
      <w:color w:val="605E5C"/>
      <w:shd w:val="clear" w:color="auto" w:fill="E1DFDD"/>
    </w:rPr>
  </w:style>
  <w:style w:type="character" w:customStyle="1" w:styleId="passage-display-bcv">
    <w:name w:val="passage-display-bcv"/>
    <w:basedOn w:val="DefaultParagraphFont"/>
    <w:rsid w:val="00D14E57"/>
  </w:style>
  <w:style w:type="character" w:customStyle="1" w:styleId="passage-display-version">
    <w:name w:val="passage-display-version"/>
    <w:basedOn w:val="DefaultParagraphFont"/>
    <w:rsid w:val="00D14E57"/>
  </w:style>
  <w:style w:type="paragraph" w:styleId="NormalWeb">
    <w:name w:val="Normal (Web)"/>
    <w:basedOn w:val="Normal"/>
    <w:uiPriority w:val="99"/>
    <w:semiHidden/>
    <w:unhideWhenUsed/>
    <w:rsid w:val="00D14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customStyle="1" w:styleId="text">
    <w:name w:val="text"/>
    <w:basedOn w:val="DefaultParagraphFont"/>
    <w:rsid w:val="00D14E57"/>
  </w:style>
  <w:style w:type="character" w:customStyle="1" w:styleId="woj">
    <w:name w:val="woj"/>
    <w:basedOn w:val="DefaultParagraphFont"/>
    <w:rsid w:val="00D14E57"/>
  </w:style>
  <w:style w:type="character" w:styleId="Strong">
    <w:name w:val="Strong"/>
    <w:basedOn w:val="DefaultParagraphFont"/>
    <w:uiPriority w:val="22"/>
    <w:qFormat/>
    <w:rsid w:val="005F546A"/>
    <w:rPr>
      <w:b/>
      <w:bCs/>
    </w:rPr>
  </w:style>
  <w:style w:type="character" w:customStyle="1" w:styleId="indent-1-breaks">
    <w:name w:val="indent-1-breaks"/>
    <w:basedOn w:val="DefaultParagraphFont"/>
    <w:rsid w:val="0073000B"/>
  </w:style>
  <w:style w:type="character" w:styleId="CommentReference">
    <w:name w:val="annotation reference"/>
    <w:basedOn w:val="DefaultParagraphFont"/>
    <w:uiPriority w:val="99"/>
    <w:semiHidden/>
    <w:unhideWhenUsed/>
    <w:rsid w:val="00CC1D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1DA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1DA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1D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1D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Company%20Brochure.dotx" TargetMode="External"/></Relationship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846397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2012-06-29T21:48:00+00:00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1591641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TP102933471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A2313A-BE9F-4C8A-95F0-966A0D2742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4579E6-1417-4B77-9575-936510E87B6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3AB41C54-6DA1-4EF0-8D7D-A28A703F60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Brochure</Template>
  <TotalTime>51</TotalTime>
  <Pages>2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SBC</cp:lastModifiedBy>
  <cp:revision>6</cp:revision>
  <cp:lastPrinted>2022-04-08T13:44:00Z</cp:lastPrinted>
  <dcterms:created xsi:type="dcterms:W3CDTF">2022-05-16T14:43:00Z</dcterms:created>
  <dcterms:modified xsi:type="dcterms:W3CDTF">2022-05-20T13:22:00Z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