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5C53B0" w14:paraId="14DF5BDE" w14:textId="7777777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5C53B0" w14:paraId="3639F21E" w14:textId="77777777">
              <w:trPr>
                <w:cantSplit/>
                <w:trHeight w:hRule="exact" w:val="7200"/>
              </w:trPr>
              <w:tc>
                <w:tcPr>
                  <w:tcW w:w="7200" w:type="dxa"/>
                </w:tcPr>
                <w:p w14:paraId="3478F633" w14:textId="65F6B788" w:rsidR="005C53B0" w:rsidRDefault="005F5D0B" w:rsidP="007E3595">
                  <w:pPr>
                    <w:rPr>
                      <w:noProof/>
                      <w:color w:val="auto"/>
                      <w:sz w:val="36"/>
                      <w:szCs w:val="36"/>
                    </w:rPr>
                  </w:pPr>
                  <w:r>
                    <w:rPr>
                      <w:noProof/>
                      <w:color w:val="auto"/>
                      <w:sz w:val="36"/>
                      <w:szCs w:val="36"/>
                    </w:rPr>
                    <w:drawing>
                      <wp:inline distT="0" distB="0" distL="0" distR="0" wp14:anchorId="6FC819BC" wp14:editId="04059A22">
                        <wp:extent cx="4333875" cy="19671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a:extLst>
                                    <a:ext uri="{837473B0-CC2E-450A-ABE3-18F120FF3D39}">
                                      <a1611:picAttrSrcUrl xmlns:a1611="http://schemas.microsoft.com/office/drawing/2016/11/main" r:id="rId6"/>
                                    </a:ext>
                                  </a:extLst>
                                </a:blip>
                                <a:stretch>
                                  <a:fillRect/>
                                </a:stretch>
                              </pic:blipFill>
                              <pic:spPr>
                                <a:xfrm>
                                  <a:off x="0" y="0"/>
                                  <a:ext cx="4381489" cy="1988802"/>
                                </a:xfrm>
                                <a:prstGeom prst="rect">
                                  <a:avLst/>
                                </a:prstGeom>
                              </pic:spPr>
                            </pic:pic>
                          </a:graphicData>
                        </a:graphic>
                      </wp:inline>
                    </w:drawing>
                  </w:r>
                </w:p>
                <w:p w14:paraId="44EBCA8D" w14:textId="643DD11F" w:rsidR="005F5D0B" w:rsidRDefault="005F5D0B" w:rsidP="007E3595">
                  <w:pPr>
                    <w:rPr>
                      <w:noProof/>
                      <w:color w:val="auto"/>
                      <w:sz w:val="36"/>
                      <w:szCs w:val="36"/>
                    </w:rPr>
                  </w:pPr>
                  <w:r>
                    <w:rPr>
                      <w:noProof/>
                      <w:color w:val="auto"/>
                      <w:sz w:val="36"/>
                      <w:szCs w:val="36"/>
                    </w:rPr>
                    <w:t xml:space="preserve">Learn about </w:t>
                  </w:r>
                  <w:r w:rsidR="005A0407">
                    <w:rPr>
                      <w:noProof/>
                      <w:color w:val="auto"/>
                      <w:sz w:val="36"/>
                      <w:szCs w:val="36"/>
                    </w:rPr>
                    <w:t>ocean life and outdoor camping!</w:t>
                  </w:r>
                </w:p>
                <w:p w14:paraId="50F7DD78" w14:textId="23EBF8A6" w:rsidR="005A0407" w:rsidRPr="001115E2" w:rsidRDefault="005A0407" w:rsidP="007E3595">
                  <w:pPr>
                    <w:rPr>
                      <w:noProof/>
                      <w:color w:val="auto"/>
                      <w:sz w:val="36"/>
                      <w:szCs w:val="36"/>
                    </w:rPr>
                  </w:pPr>
                  <w:r>
                    <w:rPr>
                      <w:noProof/>
                      <w:color w:val="auto"/>
                      <w:sz w:val="36"/>
                      <w:szCs w:val="36"/>
                    </w:rPr>
                    <mc:AlternateContent>
                      <mc:Choice Requires="wpg">
                        <w:drawing>
                          <wp:inline distT="0" distB="0" distL="0" distR="0" wp14:anchorId="2EAECA34" wp14:editId="5399B7C0">
                            <wp:extent cx="4429125" cy="3114675"/>
                            <wp:effectExtent l="0" t="0" r="9525" b="9525"/>
                            <wp:docPr id="13" name="Group 13"/>
                            <wp:cNvGraphicFramePr/>
                            <a:graphic xmlns:a="http://schemas.openxmlformats.org/drawingml/2006/main">
                              <a:graphicData uri="http://schemas.microsoft.com/office/word/2010/wordprocessingGroup">
                                <wpg:wgp>
                                  <wpg:cNvGrpSpPr/>
                                  <wpg:grpSpPr>
                                    <a:xfrm>
                                      <a:off x="0" y="0"/>
                                      <a:ext cx="4429125" cy="3114675"/>
                                      <a:chOff x="0" y="0"/>
                                      <a:chExt cx="4572000" cy="2762250"/>
                                    </a:xfrm>
                                  </wpg:grpSpPr>
                                  <pic:pic xmlns:pic="http://schemas.openxmlformats.org/drawingml/2006/picture">
                                    <pic:nvPicPr>
                                      <pic:cNvPr id="11" name="Picture 11"/>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4572000" cy="2400300"/>
                                      </a:xfrm>
                                      <a:prstGeom prst="rect">
                                        <a:avLst/>
                                      </a:prstGeom>
                                    </pic:spPr>
                                  </pic:pic>
                                  <wps:wsp>
                                    <wps:cNvPr id="12" name="Text Box 12"/>
                                    <wps:cNvSpPr txBox="1"/>
                                    <wps:spPr>
                                      <a:xfrm>
                                        <a:off x="0" y="2400300"/>
                                        <a:ext cx="4572000" cy="361950"/>
                                      </a:xfrm>
                                      <a:prstGeom prst="rect">
                                        <a:avLst/>
                                      </a:prstGeom>
                                      <a:solidFill>
                                        <a:prstClr val="white"/>
                                      </a:solidFill>
                                      <a:ln>
                                        <a:noFill/>
                                      </a:ln>
                                    </wps:spPr>
                                    <wps:txbx>
                                      <w:txbxContent>
                                        <w:p w14:paraId="320037E0" w14:textId="78EEE611" w:rsidR="005A0407" w:rsidRPr="005A0407" w:rsidRDefault="00077980" w:rsidP="005A0407">
                                          <w:pPr>
                                            <w:rPr>
                                              <w:sz w:val="18"/>
                                              <w:szCs w:val="18"/>
                                            </w:rPr>
                                          </w:pPr>
                                          <w:hyperlink r:id="rId9" w:history="1">
                                            <w:r w:rsidR="005A0407" w:rsidRPr="005A0407">
                                              <w:rPr>
                                                <w:rStyle w:val="Hyperlink"/>
                                                <w:sz w:val="18"/>
                                                <w:szCs w:val="18"/>
                                              </w:rPr>
                                              <w:t>This Photo</w:t>
                                            </w:r>
                                          </w:hyperlink>
                                          <w:r w:rsidR="005A0407" w:rsidRPr="005A0407">
                                            <w:rPr>
                                              <w:sz w:val="18"/>
                                              <w:szCs w:val="18"/>
                                            </w:rPr>
                                            <w:t xml:space="preserve"> by Unknown Author is licensed under </w:t>
                                          </w:r>
                                          <w:hyperlink r:id="rId10" w:history="1">
                                            <w:r w:rsidR="005A0407" w:rsidRPr="005A0407">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EAECA34" id="Group 13" o:spid="_x0000_s1026" style="width:348.75pt;height:245.25pt;mso-position-horizontal-relative:char;mso-position-vertical-relative:line" coordsize="45720,276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aQAAAAAUmdodGxvbmcAAAMg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QAAAAAAf/bAIQACgcHBwgHCggICg8KCAoPEg0KCg0SFBAQEhAQFBEMDAwMDAwRDAwM&#10;DAwMDAwMDAwMDAwMDAwMDAwMDAwMDAwMDAELDAwVExUiGBgiFA4ODhQUDg4ODhQRDAwMDAwREQwM&#10;DAwMDBEMDAwMDAwMDAwMDAwMDAwMDAwMDAwMDAwMDAwM/8AAEQgBpAMgAwERAAIRAQMRAf/dAAQA&#10;ZP/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45720;height:24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12" o:spid="_x0000_s1028" type="#_x0000_t202" style="position:absolute;top:24003;width:457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320037E0" w14:textId="78EEE611" w:rsidR="005A0407" w:rsidRPr="005A0407" w:rsidRDefault="00077980" w:rsidP="005A0407">
                                    <w:pPr>
                                      <w:rPr>
                                        <w:sz w:val="18"/>
                                        <w:szCs w:val="18"/>
                                      </w:rPr>
                                    </w:pPr>
                                    <w:hyperlink r:id="rId12" w:history="1">
                                      <w:r w:rsidR="005A0407" w:rsidRPr="005A0407">
                                        <w:rPr>
                                          <w:rStyle w:val="Hyperlink"/>
                                          <w:sz w:val="18"/>
                                          <w:szCs w:val="18"/>
                                        </w:rPr>
                                        <w:t>This Photo</w:t>
                                      </w:r>
                                    </w:hyperlink>
                                    <w:r w:rsidR="005A0407" w:rsidRPr="005A0407">
                                      <w:rPr>
                                        <w:sz w:val="18"/>
                                        <w:szCs w:val="18"/>
                                      </w:rPr>
                                      <w:t xml:space="preserve"> by Unknown Author is licensed under </w:t>
                                    </w:r>
                                    <w:hyperlink r:id="rId13" w:history="1">
                                      <w:r w:rsidR="005A0407" w:rsidRPr="005A0407">
                                        <w:rPr>
                                          <w:rStyle w:val="Hyperlink"/>
                                          <w:sz w:val="18"/>
                                          <w:szCs w:val="18"/>
                                        </w:rPr>
                                        <w:t>CC BY</w:t>
                                      </w:r>
                                    </w:hyperlink>
                                  </w:p>
                                </w:txbxContent>
                              </v:textbox>
                            </v:shape>
                            <w10:anchorlock/>
                          </v:group>
                        </w:pict>
                      </mc:Fallback>
                    </mc:AlternateContent>
                  </w:r>
                </w:p>
                <w:p w14:paraId="1F89D3C0" w14:textId="77777777" w:rsidR="001115E2" w:rsidRDefault="001115E2" w:rsidP="001115E2"/>
                <w:p w14:paraId="058D42B2" w14:textId="77777777" w:rsidR="001115E2" w:rsidRDefault="001115E2" w:rsidP="001115E2"/>
                <w:p w14:paraId="17446741" w14:textId="7B6A5D52" w:rsidR="007E3595" w:rsidRPr="001115E2" w:rsidRDefault="001115E2" w:rsidP="001115E2">
                  <w:pPr>
                    <w:rPr>
                      <w:sz w:val="36"/>
                      <w:szCs w:val="36"/>
                    </w:rPr>
                  </w:pPr>
                  <w:r>
                    <w:t xml:space="preserve">     </w:t>
                  </w:r>
                </w:p>
              </w:tc>
            </w:tr>
            <w:tr w:rsidR="005C53B0" w14:paraId="0035951D" w14:textId="77777777">
              <w:trPr>
                <w:trHeight w:hRule="exact" w:val="5760"/>
              </w:trPr>
              <w:tc>
                <w:tcPr>
                  <w:tcW w:w="7200" w:type="dxa"/>
                </w:tcPr>
                <w:p w14:paraId="680A4A01" w14:textId="3E502685" w:rsidR="005C53B0" w:rsidRDefault="008C5F93" w:rsidP="008C5F93">
                  <w:pPr>
                    <w:pStyle w:val="Subtitle"/>
                  </w:pPr>
                  <w:r>
                    <w:t xml:space="preserve"> Summer Camps!</w:t>
                  </w:r>
                </w:p>
                <w:p w14:paraId="6DC5F1C9" w14:textId="77777777" w:rsidR="005C53B0" w:rsidRDefault="008C5F93">
                  <w:pPr>
                    <w:pStyle w:val="Heading1"/>
                  </w:pPr>
                  <w:r>
                    <w:t>Join us for two weeks of fun!</w:t>
                  </w:r>
                </w:p>
                <w:p w14:paraId="5DD99BA9" w14:textId="77777777" w:rsidR="005C53B0" w:rsidRDefault="008C5F93" w:rsidP="008C5F93">
                  <w:r>
                    <w:t>Looking for some fun for your little one this summer?  We have just what you are looking for!  Two weeks of summer camp filled with many activities, arts and crafts, snacks, water play, games, science experiments and much more!</w:t>
                  </w:r>
                  <w:r w:rsidR="00EC4C1B">
                    <w:t xml:space="preserve">  Cost is $4</w:t>
                  </w:r>
                  <w:r w:rsidR="005B2F25">
                    <w:t>5</w:t>
                  </w:r>
                  <w:r w:rsidR="00EC4C1B">
                    <w:t>.00 per camp and $</w:t>
                  </w:r>
                  <w:r w:rsidR="005B2F25">
                    <w:t>85</w:t>
                  </w:r>
                  <w:r w:rsidR="00EC4C1B">
                    <w:t>.00 for two children enrolled from the same family.</w:t>
                  </w:r>
                </w:p>
              </w:tc>
            </w:tr>
            <w:tr w:rsidR="005C53B0" w14:paraId="5CA0B7AF" w14:textId="77777777">
              <w:trPr>
                <w:trHeight w:hRule="exact" w:val="1440"/>
              </w:trPr>
              <w:tc>
                <w:tcPr>
                  <w:tcW w:w="7200" w:type="dxa"/>
                  <w:vAlign w:val="bottom"/>
                </w:tcPr>
                <w:p w14:paraId="22A63089" w14:textId="77777777" w:rsidR="005C53B0" w:rsidRDefault="008C5F93">
                  <w:r>
                    <w:rPr>
                      <w:noProof/>
                      <w:lang w:eastAsia="en-US"/>
                    </w:rPr>
                    <w:drawing>
                      <wp:inline distT="0" distB="0" distL="0" distR="0" wp14:anchorId="14C70380" wp14:editId="4AFC96A6">
                        <wp:extent cx="996841" cy="9273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_logo art_wTUMC logo.PNG"/>
                                <pic:cNvPicPr/>
                              </pic:nvPicPr>
                              <pic:blipFill>
                                <a:blip r:embed="rId14">
                                  <a:extLst>
                                    <a:ext uri="{28A0092B-C50C-407E-A947-70E740481C1C}">
                                      <a14:useLocalDpi xmlns:a14="http://schemas.microsoft.com/office/drawing/2010/main" val="0"/>
                                    </a:ext>
                                  </a:extLst>
                                </a:blip>
                                <a:stretch>
                                  <a:fillRect/>
                                </a:stretch>
                              </pic:blipFill>
                              <pic:spPr>
                                <a:xfrm>
                                  <a:off x="0" y="0"/>
                                  <a:ext cx="996841" cy="927329"/>
                                </a:xfrm>
                                <a:prstGeom prst="rect">
                                  <a:avLst/>
                                </a:prstGeom>
                              </pic:spPr>
                            </pic:pic>
                          </a:graphicData>
                        </a:graphic>
                      </wp:inline>
                    </w:drawing>
                  </w:r>
                </w:p>
              </w:tc>
            </w:tr>
          </w:tbl>
          <w:p w14:paraId="1CB39A7B" w14:textId="77777777" w:rsidR="005C53B0" w:rsidRDefault="005C53B0"/>
        </w:tc>
        <w:tc>
          <w:tcPr>
            <w:tcW w:w="144" w:type="dxa"/>
          </w:tcPr>
          <w:p w14:paraId="313A155C" w14:textId="77777777" w:rsidR="005C53B0" w:rsidRDefault="005C53B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5C53B0" w14:paraId="12AE5BA3" w14:textId="77777777">
              <w:trPr>
                <w:trHeight w:hRule="exact" w:val="10800"/>
              </w:trPr>
              <w:tc>
                <w:tcPr>
                  <w:tcW w:w="3446" w:type="dxa"/>
                  <w:shd w:val="clear" w:color="auto" w:fill="97C83C" w:themeFill="accent2"/>
                  <w:vAlign w:val="center"/>
                </w:tcPr>
                <w:p w14:paraId="1C523880" w14:textId="3E10003A" w:rsidR="00EC4C1B" w:rsidRDefault="008C5F93">
                  <w:pPr>
                    <w:pStyle w:val="Heading2"/>
                    <w:rPr>
                      <w:sz w:val="24"/>
                      <w:szCs w:val="24"/>
                    </w:rPr>
                  </w:pPr>
                  <w:r w:rsidRPr="00EC4C1B">
                    <w:rPr>
                      <w:sz w:val="24"/>
                      <w:szCs w:val="24"/>
                    </w:rPr>
                    <w:t xml:space="preserve">June </w:t>
                  </w:r>
                  <w:r w:rsidR="00867803">
                    <w:rPr>
                      <w:sz w:val="24"/>
                      <w:szCs w:val="24"/>
                    </w:rPr>
                    <w:t>7</w:t>
                  </w:r>
                  <w:r w:rsidR="005B2F25">
                    <w:rPr>
                      <w:sz w:val="24"/>
                      <w:szCs w:val="24"/>
                    </w:rPr>
                    <w:t>-</w:t>
                  </w:r>
                  <w:r w:rsidR="00867803">
                    <w:rPr>
                      <w:sz w:val="24"/>
                      <w:szCs w:val="24"/>
                    </w:rPr>
                    <w:t>9</w:t>
                  </w:r>
                  <w:r w:rsidR="005B2F25">
                    <w:rPr>
                      <w:sz w:val="24"/>
                      <w:szCs w:val="24"/>
                    </w:rPr>
                    <w:t xml:space="preserve"> (</w:t>
                  </w:r>
                  <w:r w:rsidR="006144C9">
                    <w:rPr>
                      <w:sz w:val="24"/>
                      <w:szCs w:val="24"/>
                    </w:rPr>
                    <w:t>Ocean life</w:t>
                  </w:r>
                  <w:r w:rsidR="005B2F25">
                    <w:rPr>
                      <w:sz w:val="24"/>
                      <w:szCs w:val="24"/>
                    </w:rPr>
                    <w:t xml:space="preserve"> camp)</w:t>
                  </w:r>
                  <w:r w:rsidRPr="00EC4C1B">
                    <w:rPr>
                      <w:sz w:val="24"/>
                      <w:szCs w:val="24"/>
                    </w:rPr>
                    <w:t xml:space="preserve"> and</w:t>
                  </w:r>
                </w:p>
                <w:p w14:paraId="194E4452" w14:textId="49C20B44" w:rsidR="005C53B0" w:rsidRPr="00EC4C1B" w:rsidRDefault="008C5F93">
                  <w:pPr>
                    <w:pStyle w:val="Heading2"/>
                    <w:rPr>
                      <w:sz w:val="24"/>
                      <w:szCs w:val="24"/>
                    </w:rPr>
                  </w:pPr>
                  <w:r w:rsidRPr="00EC4C1B">
                    <w:rPr>
                      <w:sz w:val="24"/>
                      <w:szCs w:val="24"/>
                    </w:rPr>
                    <w:t xml:space="preserve"> July </w:t>
                  </w:r>
                  <w:r w:rsidR="00867803">
                    <w:rPr>
                      <w:sz w:val="24"/>
                      <w:szCs w:val="24"/>
                    </w:rPr>
                    <w:t>5</w:t>
                  </w:r>
                  <w:r w:rsidR="005B2F25">
                    <w:rPr>
                      <w:sz w:val="24"/>
                      <w:szCs w:val="24"/>
                    </w:rPr>
                    <w:t>-</w:t>
                  </w:r>
                  <w:r w:rsidR="00867803">
                    <w:rPr>
                      <w:sz w:val="24"/>
                      <w:szCs w:val="24"/>
                    </w:rPr>
                    <w:t>7</w:t>
                  </w:r>
                  <w:r w:rsidR="005F5D0B">
                    <w:rPr>
                      <w:sz w:val="24"/>
                      <w:szCs w:val="24"/>
                    </w:rPr>
                    <w:t xml:space="preserve"> (Let’s go camping!)</w:t>
                  </w:r>
                  <w:r w:rsidR="005B2F25">
                    <w:rPr>
                      <w:sz w:val="24"/>
                      <w:szCs w:val="24"/>
                    </w:rPr>
                    <w:t xml:space="preserve"> </w:t>
                  </w:r>
                </w:p>
                <w:p w14:paraId="6A9FABA5" w14:textId="77777777" w:rsidR="008C5F93" w:rsidRPr="00EC4C1B" w:rsidRDefault="008C5F93" w:rsidP="005B2F25">
                  <w:pPr>
                    <w:pStyle w:val="Line"/>
                    <w:jc w:val="left"/>
                    <w:rPr>
                      <w:sz w:val="24"/>
                      <w:szCs w:val="24"/>
                    </w:rPr>
                  </w:pPr>
                </w:p>
                <w:p w14:paraId="0A88B914" w14:textId="77777777" w:rsidR="005C53B0" w:rsidRPr="00EC4C1B" w:rsidRDefault="00EC4C1B" w:rsidP="00EC4C1B">
                  <w:pPr>
                    <w:pStyle w:val="Heading2"/>
                    <w:rPr>
                      <w:rFonts w:asciiTheme="minorHAnsi" w:eastAsiaTheme="minorEastAsia" w:hAnsiTheme="minorHAnsi" w:cstheme="minorBidi"/>
                      <w:b/>
                      <w:sz w:val="24"/>
                      <w:szCs w:val="24"/>
                    </w:rPr>
                  </w:pPr>
                  <w:r w:rsidRPr="00EC4C1B">
                    <w:rPr>
                      <w:rFonts w:asciiTheme="minorHAnsi" w:eastAsiaTheme="minorEastAsia" w:hAnsiTheme="minorHAnsi" w:cstheme="minorBidi"/>
                      <w:b/>
                      <w:sz w:val="24"/>
                      <w:szCs w:val="24"/>
                    </w:rPr>
                    <w:t>9:00am-11:30am</w:t>
                  </w:r>
                </w:p>
                <w:p w14:paraId="3A30E977" w14:textId="77777777" w:rsidR="00EC4C1B" w:rsidRPr="00EC4C1B" w:rsidRDefault="00EC4C1B" w:rsidP="00EC4C1B">
                  <w:pPr>
                    <w:pStyle w:val="Line"/>
                    <w:rPr>
                      <w:sz w:val="24"/>
                      <w:szCs w:val="24"/>
                    </w:rPr>
                  </w:pPr>
                </w:p>
                <w:p w14:paraId="26674A8A" w14:textId="7AEC1D21" w:rsidR="005C53B0" w:rsidRDefault="008C5F93" w:rsidP="005F5D0B">
                  <w:pPr>
                    <w:pStyle w:val="Heading2"/>
                    <w:rPr>
                      <w:sz w:val="24"/>
                      <w:szCs w:val="24"/>
                    </w:rPr>
                  </w:pPr>
                  <w:r w:rsidRPr="00EC4C1B">
                    <w:rPr>
                      <w:sz w:val="24"/>
                      <w:szCs w:val="24"/>
                    </w:rPr>
                    <w:t>Limited space available so reserve your spot soon!</w:t>
                  </w:r>
                </w:p>
                <w:p w14:paraId="4F266875" w14:textId="77777777" w:rsidR="005F5D0B" w:rsidRPr="005F5D0B" w:rsidRDefault="005F5D0B" w:rsidP="005F5D0B">
                  <w:pPr>
                    <w:pStyle w:val="Line"/>
                  </w:pPr>
                </w:p>
                <w:p w14:paraId="0EB257CF" w14:textId="0F8238E2" w:rsidR="005C53B0" w:rsidRDefault="005F5D0B" w:rsidP="005F5D0B">
                  <w:pPr>
                    <w:pStyle w:val="Heading2"/>
                    <w:rPr>
                      <w:sz w:val="24"/>
                      <w:szCs w:val="24"/>
                    </w:rPr>
                  </w:pPr>
                  <w:r>
                    <w:rPr>
                      <w:sz w:val="24"/>
                      <w:szCs w:val="24"/>
                    </w:rPr>
                    <w:t>Art</w:t>
                  </w:r>
                  <w:r w:rsidR="008C5F93" w:rsidRPr="00EC4C1B">
                    <w:rPr>
                      <w:sz w:val="24"/>
                      <w:szCs w:val="24"/>
                    </w:rPr>
                    <w:t>,</w:t>
                  </w:r>
                  <w:r>
                    <w:rPr>
                      <w:sz w:val="24"/>
                      <w:szCs w:val="24"/>
                    </w:rPr>
                    <w:t xml:space="preserve"> music,</w:t>
                  </w:r>
                  <w:r w:rsidR="008C5F93" w:rsidRPr="00EC4C1B">
                    <w:rPr>
                      <w:sz w:val="24"/>
                      <w:szCs w:val="24"/>
                    </w:rPr>
                    <w:t xml:space="preserve"> science experiments, make your own snack</w:t>
                  </w:r>
                  <w:r>
                    <w:rPr>
                      <w:sz w:val="24"/>
                      <w:szCs w:val="24"/>
                    </w:rPr>
                    <w:t>s and so much more</w:t>
                  </w:r>
                  <w:r w:rsidR="008C5F93" w:rsidRPr="00EC4C1B">
                    <w:rPr>
                      <w:sz w:val="24"/>
                      <w:szCs w:val="24"/>
                    </w:rPr>
                    <w:t>!</w:t>
                  </w:r>
                </w:p>
                <w:p w14:paraId="11CCEA8E" w14:textId="77777777" w:rsidR="005F5D0B" w:rsidRPr="005F5D0B" w:rsidRDefault="005F5D0B" w:rsidP="005F5D0B">
                  <w:pPr>
                    <w:pStyle w:val="Line"/>
                  </w:pPr>
                </w:p>
                <w:p w14:paraId="6ADF46DC" w14:textId="5A351CC2" w:rsidR="005C53B0" w:rsidRDefault="00EC4C1B" w:rsidP="008C5F93">
                  <w:pPr>
                    <w:pStyle w:val="Heading2"/>
                  </w:pPr>
                  <w:r w:rsidRPr="00EC4C1B">
                    <w:rPr>
                      <w:sz w:val="24"/>
                      <w:szCs w:val="24"/>
                    </w:rPr>
                    <w:t>For all children who have turned 2 by 1/1/20</w:t>
                  </w:r>
                  <w:r w:rsidR="005F5D0B">
                    <w:rPr>
                      <w:sz w:val="24"/>
                      <w:szCs w:val="24"/>
                    </w:rPr>
                    <w:t>22</w:t>
                  </w:r>
                  <w:r w:rsidRPr="00EC4C1B">
                    <w:rPr>
                      <w:sz w:val="24"/>
                      <w:szCs w:val="24"/>
                    </w:rPr>
                    <w:t xml:space="preserve"> </w:t>
                  </w:r>
                  <w:r w:rsidR="005F5D0B">
                    <w:rPr>
                      <w:sz w:val="24"/>
                      <w:szCs w:val="24"/>
                    </w:rPr>
                    <w:t>up to those that</w:t>
                  </w:r>
                  <w:r w:rsidRPr="00EC4C1B">
                    <w:rPr>
                      <w:sz w:val="24"/>
                      <w:szCs w:val="24"/>
                    </w:rPr>
                    <w:t xml:space="preserve"> have </w:t>
                  </w:r>
                  <w:r w:rsidR="005F5D0B">
                    <w:rPr>
                      <w:sz w:val="24"/>
                      <w:szCs w:val="24"/>
                    </w:rPr>
                    <w:t xml:space="preserve">just completed </w:t>
                  </w:r>
                  <w:r w:rsidRPr="00EC4C1B">
                    <w:rPr>
                      <w:sz w:val="24"/>
                      <w:szCs w:val="24"/>
                    </w:rPr>
                    <w:t>kindergarten</w:t>
                  </w:r>
                </w:p>
              </w:tc>
            </w:tr>
            <w:tr w:rsidR="005C53B0" w14:paraId="4589532D" w14:textId="77777777">
              <w:trPr>
                <w:trHeight w:hRule="exact" w:val="144"/>
              </w:trPr>
              <w:tc>
                <w:tcPr>
                  <w:tcW w:w="3446" w:type="dxa"/>
                </w:tcPr>
                <w:p w14:paraId="45FE3D7A" w14:textId="77777777" w:rsidR="005C53B0" w:rsidRDefault="005C53B0"/>
              </w:tc>
            </w:tr>
            <w:tr w:rsidR="005C53B0" w14:paraId="52449CF3" w14:textId="77777777">
              <w:trPr>
                <w:trHeight w:hRule="exact" w:val="3456"/>
              </w:trPr>
              <w:tc>
                <w:tcPr>
                  <w:tcW w:w="3446" w:type="dxa"/>
                  <w:shd w:val="clear" w:color="auto" w:fill="E03177" w:themeFill="accent1"/>
                  <w:vAlign w:val="center"/>
                </w:tcPr>
                <w:p w14:paraId="4048C7BB" w14:textId="77777777" w:rsidR="005C53B0" w:rsidRDefault="00EC4C1B">
                  <w:pPr>
                    <w:pStyle w:val="Heading3"/>
                  </w:pPr>
                  <w:r>
                    <w:t>1</w:t>
                  </w:r>
                  <w:r w:rsidRPr="00EC4C1B">
                    <w:rPr>
                      <w:vertAlign w:val="superscript"/>
                    </w:rPr>
                    <w:t>st</w:t>
                  </w:r>
                  <w:r>
                    <w:t xml:space="preserve"> Step Learning Center</w:t>
                  </w:r>
                </w:p>
                <w:p w14:paraId="4323175E" w14:textId="77777777" w:rsidR="005C53B0" w:rsidRDefault="00077980">
                  <w:pPr>
                    <w:pStyle w:val="ContactInfo"/>
                  </w:pPr>
                  <w:sdt>
                    <w:sdtPr>
                      <w:id w:val="857003158"/>
                      <w:placeholder>
                        <w:docPart w:val="EFE5B8388FEF40C2A78E2CB678A7527B"/>
                      </w:placeholder>
                      <w15:appearance w15:val="hidden"/>
                      <w:text w:multiLine="1"/>
                    </w:sdtPr>
                    <w:sdtEndPr/>
                    <w:sdtContent>
                      <w:r w:rsidR="00EC4C1B">
                        <w:t>704 Edwardsville Road</w:t>
                      </w:r>
                      <w:r w:rsidR="00EC4C1B">
                        <w:br/>
                        <w:t>Troy, IL 62294</w:t>
                      </w:r>
                      <w:r w:rsidR="00EC4C1B">
                        <w:br/>
                        <w:t xml:space="preserve">618-667-6241 </w:t>
                      </w:r>
                      <w:proofErr w:type="spellStart"/>
                      <w:r w:rsidR="00EC4C1B">
                        <w:t>ext</w:t>
                      </w:r>
                      <w:proofErr w:type="spellEnd"/>
                      <w:r w:rsidR="00EC4C1B">
                        <w:t xml:space="preserve"> 13</w:t>
                      </w:r>
                    </w:sdtContent>
                  </w:sdt>
                </w:p>
                <w:p w14:paraId="34444119" w14:textId="77777777" w:rsidR="005C53B0" w:rsidRDefault="00EC4C1B">
                  <w:pPr>
                    <w:pStyle w:val="ContactInfo"/>
                  </w:pPr>
                  <w:r w:rsidRPr="00EC4C1B">
                    <w:t>http://www.troyumc.org/1ststep/</w:t>
                  </w:r>
                </w:p>
                <w:p w14:paraId="39822EA7" w14:textId="77777777" w:rsidR="005C53B0" w:rsidRDefault="005C53B0" w:rsidP="00EC4C1B">
                  <w:pPr>
                    <w:pStyle w:val="Date"/>
                  </w:pPr>
                </w:p>
              </w:tc>
            </w:tr>
            <w:tr w:rsidR="008C5F93" w14:paraId="47E2AD94" w14:textId="77777777">
              <w:trPr>
                <w:trHeight w:hRule="exact" w:val="3456"/>
              </w:trPr>
              <w:tc>
                <w:tcPr>
                  <w:tcW w:w="3446" w:type="dxa"/>
                  <w:shd w:val="clear" w:color="auto" w:fill="E03177" w:themeFill="accent1"/>
                  <w:vAlign w:val="center"/>
                </w:tcPr>
                <w:p w14:paraId="2D45FFC7" w14:textId="77777777" w:rsidR="008C5F93" w:rsidRDefault="008C5F93">
                  <w:pPr>
                    <w:pStyle w:val="Heading3"/>
                  </w:pPr>
                </w:p>
                <w:p w14:paraId="7172458A" w14:textId="77777777" w:rsidR="00EC4C1B" w:rsidRPr="00EC4C1B" w:rsidRDefault="00EC4C1B" w:rsidP="00EC4C1B"/>
              </w:tc>
            </w:tr>
            <w:tr w:rsidR="008C5F93" w14:paraId="061EFD0E" w14:textId="77777777">
              <w:trPr>
                <w:trHeight w:hRule="exact" w:val="3456"/>
              </w:trPr>
              <w:tc>
                <w:tcPr>
                  <w:tcW w:w="3446" w:type="dxa"/>
                  <w:shd w:val="clear" w:color="auto" w:fill="E03177" w:themeFill="accent1"/>
                  <w:vAlign w:val="center"/>
                </w:tcPr>
                <w:p w14:paraId="5E29D6B6" w14:textId="77777777" w:rsidR="008C5F93" w:rsidRDefault="008C5F93">
                  <w:pPr>
                    <w:pStyle w:val="Heading3"/>
                  </w:pPr>
                </w:p>
              </w:tc>
            </w:tr>
          </w:tbl>
          <w:p w14:paraId="6DDEBC01" w14:textId="77777777" w:rsidR="005C53B0" w:rsidRDefault="005C53B0"/>
        </w:tc>
      </w:tr>
    </w:tbl>
    <w:p w14:paraId="57D3FD88" w14:textId="77777777" w:rsidR="005C53B0" w:rsidRDefault="005C53B0">
      <w:pPr>
        <w:pStyle w:val="NoSpacing"/>
      </w:pPr>
    </w:p>
    <w:sectPr w:rsidR="005C53B0">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F93"/>
    <w:rsid w:val="00077980"/>
    <w:rsid w:val="001115E2"/>
    <w:rsid w:val="001D2FA7"/>
    <w:rsid w:val="004E13CB"/>
    <w:rsid w:val="005A0407"/>
    <w:rsid w:val="005B2F25"/>
    <w:rsid w:val="005C53B0"/>
    <w:rsid w:val="005F5D0B"/>
    <w:rsid w:val="006144C9"/>
    <w:rsid w:val="007E3595"/>
    <w:rsid w:val="00834E98"/>
    <w:rsid w:val="00867803"/>
    <w:rsid w:val="008C5F93"/>
    <w:rsid w:val="00917AF8"/>
    <w:rsid w:val="00A7340A"/>
    <w:rsid w:val="00EC4C1B"/>
    <w:rsid w:val="00F27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799C56"/>
  <w15:chartTrackingRefBased/>
  <w15:docId w15:val="{DAD0F5F7-3DBF-45AC-ADDB-FE319A056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A7340A"/>
    <w:rPr>
      <w:color w:val="24A5CD" w:themeColor="hyperlink"/>
      <w:u w:val="single"/>
    </w:rPr>
  </w:style>
  <w:style w:type="character" w:styleId="UnresolvedMention">
    <w:name w:val="Unresolved Mention"/>
    <w:basedOn w:val="DefaultParagraphFont"/>
    <w:uiPriority w:val="99"/>
    <w:semiHidden/>
    <w:unhideWhenUsed/>
    <w:rsid w:val="00A73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mgoescamping.com/camping-checklist-family/" TargetMode="External"/><Relationship Id="rId13" Type="http://schemas.openxmlformats.org/officeDocument/2006/relationships/hyperlink" Target="https://creativecommons.org/licenses/by/3.0/"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hyperlink" Target="https://momgoescamping.com/camping-checklist-family/"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https://pxhere.com/en/photo/887919" TargetMode="External"/><Relationship Id="rId11" Type="http://schemas.openxmlformats.org/officeDocument/2006/relationships/image" Target="media/image3.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creativecommons.org/licenses/by/3.0/" TargetMode="External"/><Relationship Id="rId4" Type="http://schemas.openxmlformats.org/officeDocument/2006/relationships/webSettings" Target="webSettings.xml"/><Relationship Id="rId9" Type="http://schemas.openxmlformats.org/officeDocument/2006/relationships/hyperlink" Target="https://momgoescamping.com/camping-checklist-family/"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KIMPC7-05\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E5B8388FEF40C2A78E2CB678A7527B"/>
        <w:category>
          <w:name w:val="General"/>
          <w:gallery w:val="placeholder"/>
        </w:category>
        <w:types>
          <w:type w:val="bbPlcHdr"/>
        </w:types>
        <w:behaviors>
          <w:behavior w:val="content"/>
        </w:behaviors>
        <w:guid w:val="{F840983D-BA8C-47E1-9889-3A8B2A042DA6}"/>
      </w:docPartPr>
      <w:docPartBody>
        <w:p w:rsidR="009F0109" w:rsidRDefault="00EB256D">
          <w:pPr>
            <w:pStyle w:val="EFE5B8388FEF40C2A78E2CB678A7527B"/>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6D"/>
    <w:rsid w:val="00577D11"/>
    <w:rsid w:val="006A7C3F"/>
    <w:rsid w:val="009F0109"/>
    <w:rsid w:val="00DA5338"/>
    <w:rsid w:val="00DB3F92"/>
    <w:rsid w:val="00EB256D"/>
    <w:rsid w:val="00F6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E5B8388FEF40C2A78E2CB678A7527B">
    <w:name w:val="EFE5B8388FEF40C2A78E2CB678A75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Template>
  <TotalTime>5</TotalTime>
  <Pages>1</Pages>
  <Words>126</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Rayle</dc:creator>
  <cp:keywords/>
  <dc:description/>
  <cp:lastModifiedBy>Lisa Rayle</cp:lastModifiedBy>
  <cp:revision>2</cp:revision>
  <cp:lastPrinted>2022-02-14T20:16:00Z</cp:lastPrinted>
  <dcterms:created xsi:type="dcterms:W3CDTF">2022-02-14T20:21:00Z</dcterms:created>
  <dcterms:modified xsi:type="dcterms:W3CDTF">2022-02-14T20:21:00Z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